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F8031" w14:textId="77777777" w:rsidR="002A2564" w:rsidRDefault="002A2564" w:rsidP="00EC5020">
      <w:pPr>
        <w:pStyle w:val="7"/>
        <w:rPr>
          <w:rFonts w:hint="cs"/>
        </w:rPr>
      </w:pPr>
    </w:p>
    <w:p w14:paraId="4715BE9A" w14:textId="77777777" w:rsidR="00276CDB" w:rsidRDefault="00276CDB" w:rsidP="00EC5020">
      <w:pPr>
        <w:pStyle w:val="7"/>
        <w:rPr>
          <w:rFonts w:hint="cs"/>
          <w:rtl/>
        </w:rPr>
      </w:pPr>
      <w:r>
        <w:rPr>
          <w:rFonts w:hint="cs"/>
          <w:rtl/>
        </w:rPr>
        <w:t>תאריך__________________</w:t>
      </w:r>
    </w:p>
    <w:p w14:paraId="283DFBE1" w14:textId="77777777" w:rsidR="00276CDB" w:rsidRDefault="00276CDB">
      <w:pPr>
        <w:bidi/>
        <w:jc w:val="center"/>
        <w:rPr>
          <w:rFonts w:cs="David"/>
          <w:sz w:val="16"/>
          <w:szCs w:val="16"/>
          <w:rtl/>
        </w:rPr>
      </w:pPr>
      <w:r>
        <w:rPr>
          <w:rFonts w:cs="David"/>
          <w:sz w:val="16"/>
          <w:szCs w:val="16"/>
          <w:rtl/>
        </w:rPr>
        <w:tab/>
      </w:r>
      <w:r>
        <w:rPr>
          <w:rFonts w:cs="David"/>
          <w:sz w:val="16"/>
          <w:szCs w:val="16"/>
          <w:rtl/>
        </w:rPr>
        <w:tab/>
      </w:r>
      <w:r>
        <w:rPr>
          <w:rFonts w:cs="David"/>
          <w:sz w:val="16"/>
          <w:szCs w:val="16"/>
          <w:rtl/>
        </w:rPr>
        <w:tab/>
      </w:r>
      <w:r>
        <w:rPr>
          <w:rFonts w:cs="David"/>
          <w:sz w:val="16"/>
          <w:szCs w:val="16"/>
          <w:rtl/>
        </w:rPr>
        <w:tab/>
      </w:r>
      <w:r>
        <w:rPr>
          <w:rFonts w:cs="David"/>
          <w:sz w:val="16"/>
          <w:szCs w:val="16"/>
          <w:rtl/>
        </w:rPr>
        <w:tab/>
      </w:r>
      <w:r>
        <w:rPr>
          <w:rFonts w:cs="David"/>
          <w:sz w:val="16"/>
          <w:szCs w:val="16"/>
          <w:rtl/>
        </w:rPr>
        <w:tab/>
      </w:r>
      <w:r>
        <w:rPr>
          <w:rFonts w:cs="David"/>
          <w:sz w:val="16"/>
          <w:szCs w:val="16"/>
          <w:rtl/>
        </w:rPr>
        <w:tab/>
      </w:r>
      <w:r>
        <w:rPr>
          <w:rFonts w:cs="David"/>
          <w:sz w:val="16"/>
          <w:szCs w:val="16"/>
          <w:rtl/>
        </w:rPr>
        <w:tab/>
      </w:r>
    </w:p>
    <w:p w14:paraId="6CF4A9B9" w14:textId="77777777" w:rsidR="00276CDB" w:rsidRDefault="00276CDB">
      <w:pPr>
        <w:bidi/>
        <w:jc w:val="both"/>
        <w:rPr>
          <w:rFonts w:cs="David"/>
          <w:sz w:val="16"/>
          <w:szCs w:val="24"/>
          <w:rtl/>
        </w:rPr>
      </w:pPr>
    </w:p>
    <w:p w14:paraId="012006E3" w14:textId="77777777" w:rsidR="00276CDB" w:rsidRPr="000137B8" w:rsidRDefault="00276CDB" w:rsidP="000137B8">
      <w:pPr>
        <w:pStyle w:val="11"/>
        <w:rPr>
          <w:b/>
          <w:bCs/>
          <w:sz w:val="28"/>
          <w:szCs w:val="28"/>
          <w:rtl/>
        </w:rPr>
      </w:pPr>
      <w:r>
        <w:rPr>
          <w:rtl/>
        </w:rPr>
        <w:tab/>
      </w:r>
      <w:r>
        <w:rPr>
          <w:rtl/>
        </w:rPr>
        <w:tab/>
      </w:r>
      <w:r w:rsidRPr="000137B8">
        <w:rPr>
          <w:b/>
          <w:bCs/>
          <w:sz w:val="28"/>
          <w:szCs w:val="28"/>
          <w:rtl/>
        </w:rPr>
        <w:t>טופס בקשה לקבלת/חידוש היתר ללכידה וטיבוע עופות</w:t>
      </w:r>
    </w:p>
    <w:p w14:paraId="44B4DC80" w14:textId="77777777" w:rsidR="00276CDB" w:rsidRDefault="00276CDB">
      <w:pPr>
        <w:bidi/>
        <w:rPr>
          <w:rFonts w:cs="David"/>
          <w:szCs w:val="24"/>
          <w:rtl/>
        </w:rPr>
      </w:pPr>
    </w:p>
    <w:p w14:paraId="697BF084" w14:textId="77777777" w:rsidR="00276CDB" w:rsidRDefault="00276CDB">
      <w:pPr>
        <w:pStyle w:val="20"/>
        <w:rPr>
          <w:rtl/>
        </w:rPr>
      </w:pPr>
      <w:r>
        <w:rPr>
          <w:rtl/>
        </w:rPr>
        <w:t>לפני מילוי הטופס יש לקרוא בעיון את הכללים והנהלים (שהתפרסמו ע"י הרשות לשמירת הטבע והגנים הלאומיים), המחייבים כל החותם על טופס זה.</w:t>
      </w:r>
    </w:p>
    <w:p w14:paraId="52C6F156" w14:textId="77777777" w:rsidR="00276CDB" w:rsidRDefault="00276CDB">
      <w:pPr>
        <w:bidi/>
        <w:jc w:val="both"/>
        <w:rPr>
          <w:rFonts w:cs="David"/>
          <w:sz w:val="16"/>
          <w:szCs w:val="24"/>
          <w:rtl/>
        </w:rPr>
      </w:pPr>
    </w:p>
    <w:p w14:paraId="352553F9" w14:textId="77777777" w:rsidR="00276CDB" w:rsidRDefault="00276CDB">
      <w:pPr>
        <w:bidi/>
        <w:jc w:val="both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נא למלא בכתב ברור ובדייקנות!</w:t>
      </w:r>
    </w:p>
    <w:p w14:paraId="7413483A" w14:textId="77777777" w:rsidR="00276CDB" w:rsidRDefault="00276CDB">
      <w:pPr>
        <w:bidi/>
        <w:jc w:val="both"/>
        <w:rPr>
          <w:rFonts w:cs="David"/>
          <w:sz w:val="16"/>
          <w:szCs w:val="24"/>
          <w:rtl/>
        </w:rPr>
      </w:pPr>
    </w:p>
    <w:p w14:paraId="22C6D1EF" w14:textId="77777777" w:rsidR="00276CDB" w:rsidRDefault="00276CDB" w:rsidP="000137B8">
      <w:pPr>
        <w:pStyle w:val="2"/>
        <w:ind w:left="0"/>
        <w:rPr>
          <w:rtl/>
        </w:rPr>
      </w:pPr>
      <w:r>
        <w:rPr>
          <w:rtl/>
        </w:rPr>
        <w:t>א</w:t>
      </w:r>
      <w:r w:rsidRPr="000137B8">
        <w:rPr>
          <w:b/>
          <w:bCs/>
          <w:rtl/>
        </w:rPr>
        <w:t>.  פרטים אישיים</w:t>
      </w:r>
      <w:r>
        <w:rPr>
          <w:rtl/>
        </w:rPr>
        <w:t xml:space="preserve">: </w:t>
      </w:r>
    </w:p>
    <w:p w14:paraId="407070DA" w14:textId="77777777" w:rsidR="00276CDB" w:rsidRDefault="00276CDB">
      <w:pPr>
        <w:bidi/>
        <w:jc w:val="both"/>
        <w:rPr>
          <w:rFonts w:cs="David"/>
          <w:sz w:val="16"/>
          <w:szCs w:val="24"/>
          <w:rtl/>
        </w:rPr>
      </w:pPr>
    </w:p>
    <w:p w14:paraId="34A6296C" w14:textId="77777777" w:rsidR="00276CDB" w:rsidRDefault="00276CDB">
      <w:pPr>
        <w:bidi/>
        <w:rPr>
          <w:rFonts w:cs="David"/>
          <w:b/>
          <w:bCs/>
          <w:sz w:val="16"/>
          <w:szCs w:val="24"/>
          <w:u w:val="single"/>
          <w:rtl/>
        </w:rPr>
      </w:pPr>
    </w:p>
    <w:p w14:paraId="658FDFFC" w14:textId="77777777" w:rsidR="00276CDB" w:rsidRDefault="00276CDB" w:rsidP="00EC5020">
      <w:pPr>
        <w:pStyle w:val="5"/>
        <w:rPr>
          <w:rtl/>
        </w:rPr>
      </w:pPr>
      <w:r>
        <w:rPr>
          <w:rtl/>
        </w:rPr>
        <w:t xml:space="preserve">שם משפחה _______________________   שם פרטי  _______________________ </w:t>
      </w:r>
    </w:p>
    <w:p w14:paraId="5B90B8E3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5A11BD59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7599D3D9" w14:textId="77777777" w:rsidR="00276CDB" w:rsidRDefault="00276CDB">
      <w:pPr>
        <w:bidi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תעודת זהות ______________________   תאריך לידה  _____________________</w:t>
      </w:r>
    </w:p>
    <w:p w14:paraId="296127D7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0F422E43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78F57AEE" w14:textId="77777777" w:rsidR="00276CDB" w:rsidRDefault="00276CDB">
      <w:pPr>
        <w:bidi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כתובת פרטית  ____________________________________________________</w:t>
      </w:r>
    </w:p>
    <w:p w14:paraId="7C79FE4F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6F1E14A8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700B69E3" w14:textId="77777777" w:rsidR="00276CDB" w:rsidRDefault="00276CDB">
      <w:pPr>
        <w:bidi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טלפון  _________________________  טלפון סלולרי  _____________________</w:t>
      </w:r>
    </w:p>
    <w:p w14:paraId="00EA2939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323C17A5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4663E7AA" w14:textId="77777777" w:rsidR="00276CDB" w:rsidRDefault="00276CDB">
      <w:pPr>
        <w:bidi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מקצוע  ________________________  מקום עבודה  ______________________</w:t>
      </w:r>
    </w:p>
    <w:p w14:paraId="01BB381F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0664A07B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5D6D5066" w14:textId="77777777" w:rsidR="00276CDB" w:rsidRDefault="00276CDB">
      <w:pPr>
        <w:bidi/>
        <w:rPr>
          <w:rFonts w:cs="David" w:hint="cs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כתובת  ________________________  טלפון  ___________________________</w:t>
      </w:r>
    </w:p>
    <w:p w14:paraId="45B22EFD" w14:textId="77777777" w:rsidR="00570C7D" w:rsidRDefault="00570C7D" w:rsidP="00570C7D">
      <w:pPr>
        <w:bidi/>
        <w:rPr>
          <w:rFonts w:cs="David" w:hint="cs"/>
          <w:sz w:val="16"/>
          <w:szCs w:val="24"/>
          <w:rtl/>
        </w:rPr>
      </w:pPr>
    </w:p>
    <w:p w14:paraId="5FC17793" w14:textId="77777777" w:rsidR="00570C7D" w:rsidRDefault="00570C7D" w:rsidP="00570C7D">
      <w:pPr>
        <w:bidi/>
        <w:rPr>
          <w:rFonts w:cs="David" w:hint="cs"/>
          <w:sz w:val="16"/>
          <w:szCs w:val="24"/>
          <w:rtl/>
        </w:rPr>
      </w:pPr>
      <w:r>
        <w:rPr>
          <w:rFonts w:cs="David" w:hint="cs"/>
          <w:sz w:val="16"/>
          <w:szCs w:val="24"/>
          <w:rtl/>
        </w:rPr>
        <w:t>כתובת דואר אלקטרוני ______________________________________________</w:t>
      </w:r>
    </w:p>
    <w:p w14:paraId="1C15302D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73E5E5CB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55AD8678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7D0C8ED2" w14:textId="77777777" w:rsidR="00276CDB" w:rsidRDefault="00276CDB" w:rsidP="000137B8">
      <w:pPr>
        <w:pStyle w:val="2"/>
        <w:ind w:left="0"/>
        <w:rPr>
          <w:rtl/>
        </w:rPr>
      </w:pPr>
      <w:r>
        <w:rPr>
          <w:rtl/>
        </w:rPr>
        <w:t xml:space="preserve">ב. </w:t>
      </w:r>
      <w:r w:rsidR="00EC5020">
        <w:rPr>
          <w:rFonts w:hint="cs"/>
          <w:rtl/>
        </w:rPr>
        <w:t xml:space="preserve"> </w:t>
      </w:r>
      <w:r w:rsidRPr="000137B8">
        <w:rPr>
          <w:b/>
          <w:bCs/>
          <w:rtl/>
        </w:rPr>
        <w:t>לחידוש היתר קיים</w:t>
      </w:r>
      <w:r>
        <w:rPr>
          <w:rtl/>
        </w:rPr>
        <w:t xml:space="preserve">: (אם הבקשה באה לשנות את הסוג ואת התנאים הקודמים, יש למלא גם </w:t>
      </w:r>
    </w:p>
    <w:p w14:paraId="65CFF756" w14:textId="77777777" w:rsidR="00276CDB" w:rsidRDefault="00276CDB">
      <w:pPr>
        <w:bidi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 xml:space="preserve">    </w:t>
      </w:r>
      <w:r w:rsidR="00EC5020">
        <w:rPr>
          <w:rFonts w:cs="David" w:hint="cs"/>
          <w:sz w:val="16"/>
          <w:szCs w:val="24"/>
          <w:rtl/>
        </w:rPr>
        <w:t xml:space="preserve"> </w:t>
      </w:r>
      <w:r>
        <w:rPr>
          <w:rFonts w:cs="David"/>
          <w:sz w:val="16"/>
          <w:szCs w:val="24"/>
          <w:rtl/>
        </w:rPr>
        <w:t>את סעיף ג' להלן):</w:t>
      </w:r>
    </w:p>
    <w:p w14:paraId="7650918E" w14:textId="77777777" w:rsidR="00276CDB" w:rsidRDefault="00276CDB">
      <w:pPr>
        <w:bidi/>
        <w:rPr>
          <w:rFonts w:cs="David"/>
          <w:sz w:val="16"/>
          <w:szCs w:val="24"/>
          <w:rtl/>
        </w:rPr>
      </w:pPr>
    </w:p>
    <w:p w14:paraId="0BECE355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ברשותי היתר סוג  __________  מספר  __________  משנת  ____________.</w:t>
      </w:r>
    </w:p>
    <w:p w14:paraId="19D9F957" w14:textId="77777777" w:rsidR="00276CDB" w:rsidRDefault="00276CDB">
      <w:pPr>
        <w:bidi/>
        <w:spacing w:line="360" w:lineRule="auto"/>
        <w:rPr>
          <w:rFonts w:cs="David" w:hint="cs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 xml:space="preserve">עסקתי בלכידה וטיבוע מינים אלה:  (אם ההיתר היה מוגבל למינים מסוימים. אם לא </w:t>
      </w:r>
      <w:r>
        <w:rPr>
          <w:rFonts w:cs="David"/>
          <w:sz w:val="16"/>
          <w:szCs w:val="24"/>
        </w:rPr>
        <w:t>–</w:t>
      </w:r>
      <w:r>
        <w:rPr>
          <w:rFonts w:cs="David"/>
          <w:sz w:val="16"/>
          <w:szCs w:val="24"/>
          <w:rtl/>
        </w:rPr>
        <w:t xml:space="preserve"> יש לציין זאת) : </w:t>
      </w:r>
      <w:r>
        <w:rPr>
          <w:rFonts w:cs="David"/>
          <w:sz w:val="16"/>
          <w:szCs w:val="24"/>
          <w:rtl/>
        </w:rPr>
        <w:br/>
        <w:t>____________________________________________________________________</w:t>
      </w:r>
      <w:r>
        <w:rPr>
          <w:rFonts w:cs="David"/>
          <w:sz w:val="16"/>
          <w:szCs w:val="24"/>
          <w:rtl/>
        </w:rPr>
        <w:br/>
      </w:r>
      <w:r>
        <w:rPr>
          <w:rFonts w:cs="David" w:hint="cs"/>
          <w:sz w:val="16"/>
          <w:szCs w:val="24"/>
          <w:rtl/>
        </w:rPr>
        <w:t>____________________________________________________________________</w:t>
      </w:r>
    </w:p>
    <w:p w14:paraId="5A3F40B1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 w:hint="cs"/>
          <w:sz w:val="16"/>
          <w:szCs w:val="24"/>
          <w:rtl/>
        </w:rPr>
        <w:br/>
      </w:r>
      <w:r>
        <w:rPr>
          <w:rFonts w:cs="David"/>
          <w:sz w:val="16"/>
          <w:szCs w:val="24"/>
          <w:rtl/>
        </w:rPr>
        <w:t>עבודתי התנהלה במסגרת (מוסד, חוג וכד') _______________________________________</w:t>
      </w:r>
    </w:p>
    <w:p w14:paraId="47A1A815" w14:textId="77777777" w:rsidR="00276CDB" w:rsidRDefault="00276CDB" w:rsidP="00EC5020">
      <w:pPr>
        <w:pStyle w:val="5"/>
        <w:spacing w:line="360" w:lineRule="auto"/>
        <w:rPr>
          <w:rtl/>
        </w:rPr>
      </w:pPr>
      <w:r>
        <w:rPr>
          <w:rtl/>
        </w:rPr>
        <w:t xml:space="preserve">ונערכה (אם </w:t>
      </w:r>
      <w:proofErr w:type="spellStart"/>
      <w:r>
        <w:rPr>
          <w:rtl/>
        </w:rPr>
        <w:t>היתה</w:t>
      </w:r>
      <w:proofErr w:type="spellEnd"/>
      <w:r>
        <w:rPr>
          <w:rtl/>
        </w:rPr>
        <w:t xml:space="preserve"> רק במקום או אזור מסוים) ב: __________________________________</w:t>
      </w:r>
    </w:p>
    <w:p w14:paraId="1FBA090B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המנחה שלי (לבעלי היתר סוג ב' ו-ג' בלבד): ______________________________________</w:t>
      </w:r>
    </w:p>
    <w:p w14:paraId="3EF9B58D" w14:textId="77777777" w:rsidR="00276CDB" w:rsidRDefault="00276CDB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0CB6B1CD" w14:textId="77777777" w:rsidR="00EC5020" w:rsidRDefault="00EC5020" w:rsidP="00EC5020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57CFB533" w14:textId="77777777" w:rsidR="00EC5020" w:rsidRDefault="00EC5020" w:rsidP="00EC5020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56675A6A" w14:textId="77777777" w:rsidR="00EC5020" w:rsidRDefault="00EC5020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56047C22" w14:textId="77777777" w:rsidR="00276CDB" w:rsidRDefault="00276CDB" w:rsidP="00EC5020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אני מבקש/ת לחדש את ההיתר באותו סוג ובתנאים כנ"ל, ואמלא את כל הכללים והנהלים שהתפרסמו על-ידכם.</w:t>
      </w:r>
    </w:p>
    <w:p w14:paraId="051B0636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78CA01A2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חתימה _____________________________  תאריך  _______________.</w:t>
      </w:r>
    </w:p>
    <w:p w14:paraId="78AD90A5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35930041" w14:textId="77777777" w:rsidR="00276CDB" w:rsidRDefault="00276CDB" w:rsidP="000137B8">
      <w:pPr>
        <w:pStyle w:val="2"/>
        <w:ind w:left="0"/>
        <w:jc w:val="left"/>
        <w:rPr>
          <w:rtl/>
        </w:rPr>
      </w:pPr>
      <w:r>
        <w:rPr>
          <w:rtl/>
        </w:rPr>
        <w:t xml:space="preserve">ג.  </w:t>
      </w:r>
      <w:r w:rsidRPr="000137B8">
        <w:rPr>
          <w:b/>
          <w:bCs/>
          <w:rtl/>
        </w:rPr>
        <w:t>בקשה חדשה או שינוי תנאי ההיתר הקודם</w:t>
      </w:r>
      <w:r>
        <w:rPr>
          <w:rtl/>
        </w:rPr>
        <w:t>:</w:t>
      </w:r>
    </w:p>
    <w:p w14:paraId="637D9042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63141B3A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הנני מבקש/ת לכידה וטיבוע סוג  _____  לפי המלצה של  ______________, (פרטים בסעיף ד').</w:t>
      </w:r>
    </w:p>
    <w:p w14:paraId="15656574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br/>
        <w:t xml:space="preserve">אעסוק רק במיני עופות אלה (אם הכוונה לכלל העופות </w:t>
      </w:r>
      <w:r>
        <w:rPr>
          <w:rFonts w:cs="David"/>
          <w:sz w:val="16"/>
          <w:szCs w:val="24"/>
        </w:rPr>
        <w:t>–</w:t>
      </w:r>
      <w:r>
        <w:rPr>
          <w:rFonts w:cs="David"/>
          <w:sz w:val="16"/>
          <w:szCs w:val="24"/>
          <w:rtl/>
        </w:rPr>
        <w:t xml:space="preserve"> יש לציין זאת):</w:t>
      </w:r>
    </w:p>
    <w:p w14:paraId="6DF1BD66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_________________________________________________________________</w:t>
      </w:r>
    </w:p>
    <w:p w14:paraId="6DFBDCFA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72594473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עבודתי תתנהל במסגרת (מוסד, חוג  וכד') ___________________________________</w:t>
      </w:r>
    </w:p>
    <w:p w14:paraId="65A3E3B0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5B62D723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באזור _________________________________, בחסות ____________________</w:t>
      </w:r>
    </w:p>
    <w:p w14:paraId="79E451BF" w14:textId="77777777" w:rsidR="00276CDB" w:rsidRDefault="00276CDB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47210C24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הנני חבר/ת החוג לצפרות ב: ___________________.</w:t>
      </w:r>
    </w:p>
    <w:p w14:paraId="59DB8F60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57184EF5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אני עוסק בנושא הצפרות משנת ________, ובטבוע משנת __________, גם ב (ארץ אחרת):</w:t>
      </w:r>
    </w:p>
    <w:p w14:paraId="5A99FB39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_____________.</w:t>
      </w:r>
    </w:p>
    <w:p w14:paraId="60479AF6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3610C6BB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קראתי את הכללים והנהלים שהתפרסמו על-ידכם, והנני מתחייב/ת למלאם בדייקנות.</w:t>
      </w:r>
    </w:p>
    <w:p w14:paraId="3CA4B4F9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15BF8169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חתימה _______________________________    תאריך  ____________________</w:t>
      </w:r>
    </w:p>
    <w:p w14:paraId="6ED46186" w14:textId="77777777" w:rsidR="00276CDB" w:rsidRDefault="00276CDB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64AE3D5A" w14:textId="77777777" w:rsidR="00276CDB" w:rsidRDefault="00276CDB" w:rsidP="000137B8">
      <w:pPr>
        <w:pStyle w:val="2"/>
        <w:ind w:left="0"/>
        <w:rPr>
          <w:rtl/>
        </w:rPr>
      </w:pPr>
      <w:r>
        <w:rPr>
          <w:rtl/>
        </w:rPr>
        <w:t xml:space="preserve">ד.  </w:t>
      </w:r>
      <w:r w:rsidRPr="000137B8">
        <w:rPr>
          <w:b/>
          <w:bCs/>
          <w:rtl/>
        </w:rPr>
        <w:t>המלצה</w:t>
      </w:r>
      <w:r>
        <w:rPr>
          <w:rtl/>
        </w:rPr>
        <w:t>:</w:t>
      </w:r>
    </w:p>
    <w:p w14:paraId="0B74804A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אני (שם ומשפחה) ________________, בעל היתר סוג א' מספר ________________,</w:t>
      </w:r>
    </w:p>
    <w:p w14:paraId="0F6A3B27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 xml:space="preserve">מס' זהות ________________,  כתובת _________________________________ </w:t>
      </w:r>
    </w:p>
    <w:p w14:paraId="796BF758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טלפון __________________ ממליץ לתת היתר סוג ________________________</w:t>
      </w:r>
    </w:p>
    <w:p w14:paraId="3DFCE34E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ל</w:t>
      </w:r>
      <w:r w:rsidR="00EC5020">
        <w:rPr>
          <w:rFonts w:cs="David" w:hint="cs"/>
          <w:sz w:val="16"/>
          <w:szCs w:val="24"/>
          <w:rtl/>
        </w:rPr>
        <w:t>:</w:t>
      </w:r>
      <w:r>
        <w:rPr>
          <w:rFonts w:cs="David"/>
          <w:sz w:val="16"/>
          <w:szCs w:val="24"/>
          <w:rtl/>
        </w:rPr>
        <w:t xml:space="preserve"> (שם ומשפחה) _________________ כמפורט לעיל.</w:t>
      </w:r>
    </w:p>
    <w:p w14:paraId="29A8F663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5200FFA4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וידאתי שהנ"ל קרא/ה את הכללים והנהלים בנושא הלכידה והטיבוע (שהתפרסמו על-ידכם) והנני מקבל/ת אותו/ה תחת חסותי ואחריותי, עד לקבלת היתר עצמאי.</w:t>
      </w:r>
    </w:p>
    <w:p w14:paraId="0B5C21F4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688F4C47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חתימה ____________________________  תאריך ______________________</w:t>
      </w:r>
    </w:p>
    <w:p w14:paraId="5C6E3A4D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0BBF7524" w14:textId="77777777" w:rsidR="00276CDB" w:rsidRDefault="00EC5020" w:rsidP="000137B8">
      <w:pPr>
        <w:pStyle w:val="2"/>
        <w:ind w:left="0"/>
        <w:rPr>
          <w:rtl/>
        </w:rPr>
      </w:pPr>
      <w:r w:rsidRPr="000137B8">
        <w:rPr>
          <w:rFonts w:hint="cs"/>
          <w:b/>
          <w:bCs/>
          <w:rtl/>
        </w:rPr>
        <w:t xml:space="preserve"> </w:t>
      </w:r>
      <w:r w:rsidR="00276CDB" w:rsidRPr="000137B8">
        <w:rPr>
          <w:b/>
          <w:bCs/>
          <w:rtl/>
        </w:rPr>
        <w:t>המלצה נוספת (למבקשים היתר טיבוע סוג א'</w:t>
      </w:r>
      <w:r w:rsidR="00276CDB">
        <w:rPr>
          <w:rtl/>
        </w:rPr>
        <w:t>):</w:t>
      </w:r>
    </w:p>
    <w:p w14:paraId="4AFD9F66" w14:textId="77777777" w:rsidR="00276CDB" w:rsidRDefault="00276CDB">
      <w:pPr>
        <w:bidi/>
        <w:spacing w:line="360" w:lineRule="auto"/>
        <w:rPr>
          <w:rFonts w:cs="David"/>
          <w:b/>
          <w:bCs/>
          <w:sz w:val="16"/>
          <w:szCs w:val="24"/>
          <w:u w:val="single"/>
          <w:rtl/>
        </w:rPr>
      </w:pPr>
    </w:p>
    <w:p w14:paraId="7ED8E42B" w14:textId="77777777" w:rsidR="00276CDB" w:rsidRDefault="00276CDB" w:rsidP="00EC5020">
      <w:pPr>
        <w:pStyle w:val="5"/>
        <w:spacing w:line="360" w:lineRule="auto"/>
        <w:rPr>
          <w:rtl/>
        </w:rPr>
      </w:pPr>
      <w:r>
        <w:rPr>
          <w:rtl/>
        </w:rPr>
        <w:t>אני (שם ומשפחה) ______________________, בעל היתר סוג א' מספר  _____________</w:t>
      </w:r>
    </w:p>
    <w:p w14:paraId="61B636D6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מס זהות  _______________, כתובת  ______________________________________</w:t>
      </w:r>
    </w:p>
    <w:p w14:paraId="26629B44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 xml:space="preserve">טלפון ________________  ממליץ לתת היתר סוג ___________ </w:t>
      </w:r>
    </w:p>
    <w:p w14:paraId="2FEB4C48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ל</w:t>
      </w:r>
      <w:r w:rsidR="00E950BE">
        <w:rPr>
          <w:rFonts w:cs="David" w:hint="cs"/>
          <w:sz w:val="16"/>
          <w:szCs w:val="24"/>
          <w:rtl/>
        </w:rPr>
        <w:t>-</w:t>
      </w:r>
      <w:r>
        <w:rPr>
          <w:rFonts w:cs="David"/>
          <w:sz w:val="16"/>
          <w:szCs w:val="24"/>
          <w:rtl/>
        </w:rPr>
        <w:t xml:space="preserve"> (שם ומשפחה) ______________________ כמפורט לעיל.</w:t>
      </w:r>
    </w:p>
    <w:p w14:paraId="70DA320E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p w14:paraId="7DBF435C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הערות:</w:t>
      </w:r>
    </w:p>
    <w:p w14:paraId="2D881F6D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___________________________________________________________________</w:t>
      </w:r>
    </w:p>
    <w:p w14:paraId="5A2A6DF1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___________________________________________________________________</w:t>
      </w:r>
    </w:p>
    <w:p w14:paraId="28C88C1F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  <w:r>
        <w:rPr>
          <w:rFonts w:cs="David"/>
          <w:sz w:val="16"/>
          <w:szCs w:val="24"/>
          <w:rtl/>
        </w:rPr>
        <w:t>___________________________________________________________________</w:t>
      </w:r>
    </w:p>
    <w:p w14:paraId="30B4455F" w14:textId="77777777" w:rsidR="00276CDB" w:rsidRDefault="00276CDB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0ED62BA0" w14:textId="77777777" w:rsidR="00276CDB" w:rsidRDefault="00276CDB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495451FF" w14:textId="77777777" w:rsidR="00276CDB" w:rsidRDefault="00276CDB">
      <w:pPr>
        <w:pStyle w:val="11"/>
        <w:rPr>
          <w:rFonts w:hint="cs"/>
          <w:rtl/>
        </w:rPr>
      </w:pPr>
      <w:r>
        <w:rPr>
          <w:rtl/>
        </w:rPr>
        <w:t>חתימה _________________________________ תאריך  _____________________</w:t>
      </w:r>
    </w:p>
    <w:p w14:paraId="42DA784E" w14:textId="77777777" w:rsidR="00276CDB" w:rsidRDefault="00276CDB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52462BEA" w14:textId="77777777" w:rsidR="00276CDB" w:rsidRDefault="00276CDB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690F9934" w14:textId="77777777" w:rsidR="00276CDB" w:rsidRDefault="00276CDB">
      <w:pPr>
        <w:bidi/>
        <w:spacing w:line="360" w:lineRule="auto"/>
        <w:rPr>
          <w:rFonts w:cs="David" w:hint="cs"/>
          <w:sz w:val="16"/>
          <w:szCs w:val="24"/>
          <w:rtl/>
        </w:rPr>
      </w:pPr>
    </w:p>
    <w:p w14:paraId="167560FF" w14:textId="77777777" w:rsidR="00276CDB" w:rsidRDefault="00276CDB">
      <w:pPr>
        <w:bidi/>
        <w:spacing w:line="360" w:lineRule="auto"/>
        <w:rPr>
          <w:rFonts w:cs="David"/>
          <w:sz w:val="16"/>
          <w:szCs w:val="24"/>
          <w:rtl/>
        </w:rPr>
      </w:pPr>
    </w:p>
    <w:sectPr w:rsidR="00276CD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lowerLetter"/>
      </w:endnotePr>
      <w:type w:val="continuous"/>
      <w:pgSz w:w="11907" w:h="16840"/>
      <w:pgMar w:top="1418" w:right="1775" w:bottom="851" w:left="1775" w:header="90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0CC51" w14:textId="77777777" w:rsidR="00F80F93" w:rsidRDefault="00F80F93">
      <w:r>
        <w:separator/>
      </w:r>
    </w:p>
  </w:endnote>
  <w:endnote w:type="continuationSeparator" w:id="0">
    <w:p w14:paraId="0EEF894C" w14:textId="77777777" w:rsidR="00F80F93" w:rsidRDefault="00F8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00"/>
    <w:family w:val="swiss"/>
    <w:pitch w:val="variable"/>
    <w:sig w:usb0="00000803" w:usb1="00000000" w:usb2="00000000" w:usb3="00000000" w:csb0="00000021" w:csb1="00000000"/>
  </w:font>
  <w:font w:name="David">
    <w:panose1 w:val="00000000000000000000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panose1 w:val="00000000000000000000"/>
    <w:charset w:val="00"/>
    <w:family w:val="auto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B6A1A" w14:textId="77777777" w:rsidR="007971E7" w:rsidRDefault="007971E7">
    <w:pPr>
      <w:pStyle w:val="a5"/>
      <w:framePr w:wrap="around" w:vAnchor="text" w:hAnchor="margin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28C22543" w14:textId="77777777" w:rsidR="007971E7" w:rsidRDefault="007971E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50115" w14:textId="77777777" w:rsidR="007971E7" w:rsidRDefault="007971E7">
    <w:pPr>
      <w:pStyle w:val="a5"/>
      <w:framePr w:wrap="around" w:vAnchor="text" w:hAnchor="margin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6D621A">
      <w:rPr>
        <w:rStyle w:val="a7"/>
        <w:noProof/>
      </w:rPr>
      <w:t>3</w:t>
    </w:r>
    <w:r>
      <w:rPr>
        <w:rStyle w:val="a7"/>
        <w:rtl/>
      </w:rPr>
      <w:fldChar w:fldCharType="end"/>
    </w:r>
  </w:p>
  <w:p w14:paraId="4EA75E31" w14:textId="77777777" w:rsidR="007971E7" w:rsidRDefault="007971E7">
    <w:pPr>
      <w:bidi/>
      <w:ind w:right="360"/>
      <w:jc w:val="both"/>
      <w:rPr>
        <w:rFonts w:cs="David"/>
        <w:rtl/>
      </w:rPr>
    </w:pPr>
    <w:r>
      <w:rPr>
        <w:rFonts w:cs="David"/>
        <w:rtl/>
      </w:rPr>
      <w:t xml:space="preserve">_______________________________________________________________________________                 </w:t>
    </w:r>
  </w:p>
  <w:p w14:paraId="05D5564C" w14:textId="77777777" w:rsidR="007971E7" w:rsidRDefault="007971E7">
    <w:pPr>
      <w:bidi/>
      <w:jc w:val="both"/>
      <w:rPr>
        <w:rFonts w:cs="David" w:hint="cs"/>
        <w:b/>
        <w:bCs/>
        <w:szCs w:val="24"/>
        <w:rtl/>
      </w:rPr>
    </w:pPr>
    <w:r>
      <w:rPr>
        <w:rFonts w:cs="David"/>
        <w:rtl/>
      </w:rPr>
      <w:t xml:space="preserve"> </w:t>
    </w:r>
    <w:r w:rsidRPr="00EC5020">
      <w:rPr>
        <w:rFonts w:cs="David"/>
        <w:sz w:val="16"/>
        <w:szCs w:val="16"/>
      </w:rPr>
      <w:fldChar w:fldCharType="begin"/>
    </w:r>
    <w:r w:rsidRPr="00EC5020">
      <w:rPr>
        <w:rFonts w:cs="David"/>
        <w:sz w:val="16"/>
        <w:szCs w:val="16"/>
      </w:rPr>
      <w:instrText xml:space="preserve"> FILENAME \p</w:instrText>
    </w:r>
    <w:r w:rsidRPr="00EC5020">
      <w:rPr>
        <w:rFonts w:cs="David"/>
        <w:sz w:val="16"/>
        <w:szCs w:val="16"/>
        <w:rtl/>
      </w:rPr>
      <w:instrText xml:space="preserve"> </w:instrText>
    </w:r>
    <w:r>
      <w:rPr>
        <w:rFonts w:cs="David"/>
        <w:sz w:val="16"/>
        <w:szCs w:val="16"/>
      </w:rPr>
      <w:fldChar w:fldCharType="separate"/>
    </w:r>
    <w:r w:rsidR="001A6041">
      <w:rPr>
        <w:rFonts w:cs="David"/>
        <w:noProof/>
        <w:sz w:val="16"/>
        <w:szCs w:val="16"/>
      </w:rPr>
      <w:t>\\rashut-nt\units\U_Achifa\</w:t>
    </w:r>
    <w:r w:rsidR="001A6041">
      <w:rPr>
        <w:rFonts w:cs="David"/>
        <w:noProof/>
        <w:sz w:val="16"/>
        <w:szCs w:val="16"/>
        <w:rtl/>
      </w:rPr>
      <w:t>אסנת-היתרים</w:t>
    </w:r>
    <w:r w:rsidR="001A6041">
      <w:rPr>
        <w:rFonts w:cs="David"/>
        <w:noProof/>
        <w:sz w:val="16"/>
        <w:szCs w:val="16"/>
      </w:rPr>
      <w:t>\Heiterim\</w:t>
    </w:r>
    <w:r w:rsidR="001A6041">
      <w:rPr>
        <w:rFonts w:cs="David"/>
        <w:noProof/>
        <w:sz w:val="16"/>
        <w:szCs w:val="16"/>
        <w:rtl/>
      </w:rPr>
      <w:t>פורמטים\טופסבקשהלטיבוע</w:t>
    </w:r>
    <w:r w:rsidR="001A6041">
      <w:rPr>
        <w:rFonts w:cs="David"/>
        <w:noProof/>
        <w:sz w:val="16"/>
        <w:szCs w:val="16"/>
      </w:rPr>
      <w:t>.doc</w:t>
    </w:r>
    <w:r w:rsidRPr="00EC5020">
      <w:rPr>
        <w:rFonts w:cs="David"/>
        <w:sz w:val="16"/>
        <w:szCs w:val="16"/>
        <w:rtl/>
      </w:rPr>
      <w:fldChar w:fldCharType="end"/>
    </w:r>
    <w:r>
      <w:rPr>
        <w:rFonts w:cs="David"/>
        <w:b/>
        <w:bCs/>
        <w:rtl/>
      </w:rPr>
      <w:t xml:space="preserve">   </w:t>
    </w:r>
  </w:p>
  <w:p w14:paraId="645C4293" w14:textId="77777777" w:rsidR="007971E7" w:rsidRDefault="007971E7" w:rsidP="00EC5020">
    <w:pPr>
      <w:bidi/>
      <w:jc w:val="center"/>
      <w:rPr>
        <w:rFonts w:cs="David"/>
        <w:b/>
        <w:bCs/>
        <w:szCs w:val="24"/>
        <w:rtl/>
      </w:rPr>
    </w:pPr>
    <w:r>
      <w:rPr>
        <w:rFonts w:cs="David"/>
        <w:b/>
        <w:bCs/>
        <w:szCs w:val="24"/>
        <w:rtl/>
      </w:rPr>
      <w:t xml:space="preserve">רח' עם ועולמו 3, גבעת שאול, ירושלים 95463    </w:t>
    </w:r>
    <w:r>
      <w:rPr>
        <w:rFonts w:cs="David"/>
        <w:b/>
        <w:bCs/>
        <w:szCs w:val="24"/>
      </w:rPr>
      <w:sym w:font="Wingdings" w:char="F028"/>
    </w:r>
    <w:r>
      <w:rPr>
        <w:rFonts w:cs="David"/>
        <w:b/>
        <w:bCs/>
        <w:szCs w:val="24"/>
        <w:rtl/>
      </w:rPr>
      <w:t xml:space="preserve"> טל. 02-50054</w:t>
    </w:r>
    <w:r>
      <w:rPr>
        <w:rFonts w:cs="David" w:hint="cs"/>
        <w:b/>
        <w:bCs/>
        <w:szCs w:val="24"/>
        <w:rtl/>
      </w:rPr>
      <w:t>62</w:t>
    </w:r>
    <w:r>
      <w:rPr>
        <w:rFonts w:cs="David"/>
        <w:b/>
        <w:bCs/>
        <w:szCs w:val="24"/>
        <w:rtl/>
      </w:rPr>
      <w:t xml:space="preserve">   פקס. 02-5005459</w:t>
    </w:r>
  </w:p>
  <w:p w14:paraId="4272FE9C" w14:textId="77777777" w:rsidR="007971E7" w:rsidRDefault="007971E7">
    <w:pPr>
      <w:bidi/>
      <w:jc w:val="center"/>
      <w:rPr>
        <w:rFonts w:cs="David" w:hint="cs"/>
        <w:b/>
        <w:bCs/>
        <w:szCs w:val="24"/>
        <w:rtl/>
      </w:rPr>
    </w:pPr>
    <w:r>
      <w:rPr>
        <w:rFonts w:cs="David"/>
        <w:b/>
        <w:bCs/>
        <w:rtl/>
      </w:rPr>
      <w:t>( * הרשות לשמירת הטבע והגנים הלאומיים )</w:t>
    </w:r>
  </w:p>
  <w:p w14:paraId="509E6E27" w14:textId="77777777" w:rsidR="007971E7" w:rsidRDefault="007971E7" w:rsidP="00EC5020">
    <w:pPr>
      <w:bidi/>
      <w:jc w:val="center"/>
      <w:rPr>
        <w:rFonts w:cs="David" w:hint="cs"/>
        <w:b/>
        <w:bCs/>
        <w:szCs w:val="24"/>
        <w:rtl/>
      </w:rPr>
    </w:pPr>
    <w:hyperlink r:id="rId1" w:history="1">
      <w:r w:rsidRPr="00026076">
        <w:rPr>
          <w:rStyle w:val="Hyperlink"/>
          <w:rFonts w:cs="David"/>
          <w:b/>
          <w:bCs/>
          <w:szCs w:val="24"/>
        </w:rPr>
        <w:t>osnat@npa.org.il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B86DD" w14:textId="77777777" w:rsidR="007971E7" w:rsidRDefault="007971E7">
    <w:pPr>
      <w:bidi/>
      <w:jc w:val="both"/>
      <w:rPr>
        <w:rFonts w:cs="David"/>
        <w:rtl/>
      </w:rPr>
    </w:pPr>
    <w:r>
      <w:rPr>
        <w:rFonts w:cs="David"/>
        <w:rtl/>
      </w:rPr>
      <w:t xml:space="preserve">__________________________________________________________________________________                 </w:t>
    </w:r>
  </w:p>
  <w:p w14:paraId="06119C3D" w14:textId="77777777" w:rsidR="007971E7" w:rsidRDefault="007971E7" w:rsidP="007971E7">
    <w:pPr>
      <w:bidi/>
      <w:rPr>
        <w:rFonts w:cs="David"/>
        <w:b/>
        <w:bCs/>
        <w:szCs w:val="24"/>
        <w:rtl/>
      </w:rPr>
    </w:pPr>
    <w:r w:rsidRPr="007971E7">
      <w:rPr>
        <w:rFonts w:cs="David"/>
        <w:sz w:val="16"/>
        <w:szCs w:val="16"/>
        <w:rtl/>
      </w:rPr>
      <w:fldChar w:fldCharType="begin"/>
    </w:r>
    <w:r w:rsidRPr="007971E7">
      <w:rPr>
        <w:rFonts w:cs="David"/>
        <w:sz w:val="16"/>
        <w:szCs w:val="16"/>
        <w:rtl/>
      </w:rPr>
      <w:instrText xml:space="preserve"> </w:instrText>
    </w:r>
    <w:r w:rsidRPr="007971E7">
      <w:rPr>
        <w:rFonts w:cs="David" w:hint="cs"/>
        <w:sz w:val="16"/>
        <w:szCs w:val="16"/>
      </w:rPr>
      <w:instrText>FILENAME  \p  \* MERGEFORMAT</w:instrText>
    </w:r>
    <w:r w:rsidRPr="007971E7">
      <w:rPr>
        <w:rFonts w:cs="David"/>
        <w:sz w:val="16"/>
        <w:szCs w:val="16"/>
        <w:rtl/>
      </w:rPr>
      <w:instrText xml:space="preserve"> </w:instrText>
    </w:r>
    <w:r w:rsidRPr="007971E7">
      <w:rPr>
        <w:rFonts w:cs="David"/>
        <w:sz w:val="16"/>
        <w:szCs w:val="16"/>
        <w:rtl/>
      </w:rPr>
      <w:fldChar w:fldCharType="separate"/>
    </w:r>
    <w:r w:rsidR="001A6041">
      <w:rPr>
        <w:rFonts w:cs="David"/>
        <w:noProof/>
        <w:sz w:val="16"/>
        <w:szCs w:val="16"/>
        <w:rtl/>
      </w:rPr>
      <w:t>\\</w:t>
    </w:r>
    <w:r w:rsidR="001A6041">
      <w:rPr>
        <w:rFonts w:cs="David"/>
        <w:noProof/>
        <w:sz w:val="16"/>
        <w:szCs w:val="16"/>
      </w:rPr>
      <w:t>rashut-nt\units\U_Achifa</w:t>
    </w:r>
    <w:r w:rsidR="001A6041">
      <w:rPr>
        <w:rFonts w:cs="David"/>
        <w:noProof/>
        <w:sz w:val="16"/>
        <w:szCs w:val="16"/>
        <w:rtl/>
      </w:rPr>
      <w:t>\אסנת-היתרים\</w:t>
    </w:r>
    <w:r w:rsidR="001A6041">
      <w:rPr>
        <w:rFonts w:cs="David"/>
        <w:noProof/>
        <w:sz w:val="16"/>
        <w:szCs w:val="16"/>
      </w:rPr>
      <w:t>Heiterim</w:t>
    </w:r>
    <w:r w:rsidR="001A6041">
      <w:rPr>
        <w:rFonts w:cs="David"/>
        <w:noProof/>
        <w:sz w:val="16"/>
        <w:szCs w:val="16"/>
        <w:rtl/>
      </w:rPr>
      <w:t>\פורמטים\טופסבקשהלטיבוע.</w:t>
    </w:r>
    <w:r w:rsidR="001A6041">
      <w:rPr>
        <w:rFonts w:cs="David"/>
        <w:noProof/>
        <w:sz w:val="16"/>
        <w:szCs w:val="16"/>
      </w:rPr>
      <w:t>doc</w:t>
    </w:r>
    <w:r w:rsidRPr="007971E7">
      <w:rPr>
        <w:rFonts w:cs="David"/>
        <w:sz w:val="16"/>
        <w:szCs w:val="16"/>
        <w:rtl/>
      </w:rPr>
      <w:fldChar w:fldCharType="end"/>
    </w:r>
    <w:r w:rsidRPr="007971E7">
      <w:rPr>
        <w:rFonts w:cs="David" w:hint="cs"/>
        <w:b/>
        <w:bCs/>
        <w:rtl/>
      </w:rPr>
      <w:br/>
    </w:r>
    <w:r>
      <w:rPr>
        <w:rFonts w:cs="David"/>
        <w:b/>
        <w:bCs/>
        <w:rtl/>
      </w:rPr>
      <w:t xml:space="preserve"> </w:t>
    </w:r>
    <w:r>
      <w:rPr>
        <w:rFonts w:cs="David"/>
        <w:b/>
        <w:bCs/>
        <w:szCs w:val="24"/>
        <w:rtl/>
      </w:rPr>
      <w:t xml:space="preserve">רח' עם ועולמו 3, גבעת שאול, ירושלים 95463    </w:t>
    </w:r>
    <w:r>
      <w:rPr>
        <w:rFonts w:cs="David"/>
        <w:b/>
        <w:bCs/>
        <w:szCs w:val="24"/>
      </w:rPr>
      <w:sym w:font="Wingdings" w:char="F028"/>
    </w:r>
    <w:r>
      <w:rPr>
        <w:rFonts w:cs="David"/>
        <w:b/>
        <w:bCs/>
        <w:szCs w:val="24"/>
        <w:rtl/>
      </w:rPr>
      <w:t xml:space="preserve"> טל. 02-50054</w:t>
    </w:r>
    <w:r>
      <w:rPr>
        <w:rFonts w:cs="David" w:hint="cs"/>
        <w:b/>
        <w:bCs/>
        <w:szCs w:val="24"/>
        <w:rtl/>
      </w:rPr>
      <w:t>62</w:t>
    </w:r>
    <w:r>
      <w:rPr>
        <w:rFonts w:cs="David"/>
        <w:b/>
        <w:bCs/>
        <w:szCs w:val="24"/>
        <w:rtl/>
      </w:rPr>
      <w:t xml:space="preserve">   פקס. 02-5005459</w:t>
    </w:r>
  </w:p>
  <w:p w14:paraId="6CA37C5E" w14:textId="77777777" w:rsidR="007971E7" w:rsidRDefault="007971E7">
    <w:pPr>
      <w:bidi/>
      <w:jc w:val="center"/>
      <w:rPr>
        <w:rFonts w:cs="David" w:hint="cs"/>
        <w:b/>
        <w:bCs/>
        <w:szCs w:val="24"/>
        <w:rtl/>
      </w:rPr>
    </w:pPr>
    <w:r>
      <w:rPr>
        <w:rFonts w:cs="David"/>
        <w:b/>
        <w:bCs/>
        <w:rtl/>
      </w:rPr>
      <w:t>( * הרשות לשמירת הטבע והגנים הלאומיים )</w:t>
    </w:r>
  </w:p>
  <w:p w14:paraId="56E7026E" w14:textId="77777777" w:rsidR="007971E7" w:rsidRDefault="007971E7" w:rsidP="00EC5020">
    <w:pPr>
      <w:bidi/>
      <w:jc w:val="center"/>
      <w:rPr>
        <w:rFonts w:cs="David"/>
        <w:b/>
        <w:bCs/>
        <w:szCs w:val="24"/>
      </w:rPr>
    </w:pPr>
    <w:hyperlink r:id="rId1" w:history="1">
      <w:r w:rsidRPr="00026076">
        <w:rPr>
          <w:rStyle w:val="Hyperlink"/>
          <w:rFonts w:cs="David"/>
          <w:b/>
          <w:bCs/>
          <w:szCs w:val="24"/>
        </w:rPr>
        <w:t>Osnat@npa.org.il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3AE67" w14:textId="77777777" w:rsidR="00F80F93" w:rsidRDefault="00F80F93">
      <w:r>
        <w:separator/>
      </w:r>
    </w:p>
  </w:footnote>
  <w:footnote w:type="continuationSeparator" w:id="0">
    <w:p w14:paraId="4E5B82B8" w14:textId="77777777" w:rsidR="00F80F93" w:rsidRDefault="00F80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CEBA9" w14:textId="5AD5C891" w:rsidR="0026101F" w:rsidRDefault="00D61FDE" w:rsidP="0026101F">
    <w:pPr>
      <w:pStyle w:val="a3"/>
      <w:tabs>
        <w:tab w:val="clear" w:pos="9071"/>
        <w:tab w:val="right" w:pos="8787"/>
      </w:tabs>
      <w:bidi/>
      <w:ind w:left="-694" w:right="284"/>
      <w:rPr>
        <w:rFonts w:hint="cs"/>
        <w:b/>
        <w:bCs/>
        <w:rtl/>
      </w:rPr>
    </w:pPr>
    <w:r>
      <w:rPr>
        <w:rFonts w:ascii="Arial" w:hAnsi="Arial" w:cs="Arial" w:hint="cs"/>
        <w:b/>
        <w:bCs/>
        <w:noProof/>
        <w:color w:val="000000"/>
        <w:sz w:val="40"/>
        <w:szCs w:val="40"/>
        <w:rtl/>
        <w:lang w:eastAsia="en-US"/>
      </w:rPr>
      <w:drawing>
        <wp:anchor distT="0" distB="0" distL="114300" distR="114300" simplePos="0" relativeHeight="251658240" behindDoc="0" locked="0" layoutInCell="1" allowOverlap="1" wp14:anchorId="14FE2AE0" wp14:editId="7EC80787">
          <wp:simplePos x="0" y="0"/>
          <wp:positionH relativeFrom="column">
            <wp:posOffset>-756285</wp:posOffset>
          </wp:positionH>
          <wp:positionV relativeFrom="paragraph">
            <wp:posOffset>-281940</wp:posOffset>
          </wp:positionV>
          <wp:extent cx="1082040" cy="845820"/>
          <wp:effectExtent l="0" t="0" r="0" b="0"/>
          <wp:wrapSquare wrapText="bothSides"/>
          <wp:docPr id="18" name="תמונה 2" descr="לוגו רשות הטבע והגנ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לוגו רשות הטבע והגני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101F">
      <w:rPr>
        <w:rFonts w:ascii="Arial" w:hAnsi="Arial" w:cs="Arial" w:hint="cs"/>
        <w:b/>
        <w:bCs/>
        <w:color w:val="000080"/>
        <w:sz w:val="28"/>
        <w:szCs w:val="28"/>
        <w:rtl/>
      </w:rPr>
      <w:t xml:space="preserve">  </w:t>
    </w:r>
  </w:p>
  <w:p w14:paraId="54B98EC8" w14:textId="77777777" w:rsidR="0026101F" w:rsidRDefault="0026101F" w:rsidP="0026101F">
    <w:pPr>
      <w:bidi/>
      <w:rPr>
        <w:rFonts w:ascii="Comic Sans MS" w:hAnsi="Comic Sans MS" w:cs="Aharoni" w:hint="cs"/>
        <w:b/>
        <w:bCs/>
        <w:color w:val="003300"/>
        <w:sz w:val="32"/>
        <w:szCs w:val="32"/>
        <w:rtl/>
      </w:rPr>
    </w:pPr>
    <w:r>
      <w:rPr>
        <w:rFonts w:ascii="Comic Sans MS" w:hAnsi="Comic Sans MS" w:cs="Aharoni" w:hint="cs"/>
        <w:b/>
        <w:bCs/>
        <w:color w:val="003300"/>
        <w:sz w:val="32"/>
        <w:szCs w:val="32"/>
        <w:rtl/>
      </w:rPr>
      <w:t xml:space="preserve">                                                              </w:t>
    </w:r>
  </w:p>
  <w:p w14:paraId="6DA76712" w14:textId="77777777" w:rsidR="0026101F" w:rsidRDefault="0026101F" w:rsidP="0026101F">
    <w:pPr>
      <w:bidi/>
      <w:rPr>
        <w:rFonts w:hint="cs"/>
        <w:rtl/>
      </w:rPr>
    </w:pPr>
    <w:r w:rsidRPr="00DF673D">
      <w:rPr>
        <w:rFonts w:ascii="Comic Sans MS" w:hAnsi="Comic Sans MS" w:cs="Aharoni"/>
        <w:b/>
        <w:bCs/>
        <w:color w:val="003300"/>
        <w:sz w:val="32"/>
        <w:szCs w:val="32"/>
        <w:rtl/>
      </w:rPr>
      <w:t>מחלקת היתרים</w:t>
    </w:r>
  </w:p>
  <w:p w14:paraId="4A2A0444" w14:textId="77777777" w:rsidR="003779F2" w:rsidRPr="0026101F" w:rsidRDefault="003779F2" w:rsidP="0026101F">
    <w:pPr>
      <w:pStyle w:val="a3"/>
      <w:rPr>
        <w:rFonts w:hint="cs"/>
        <w:rtl/>
      </w:rPr>
    </w:pPr>
    <w:r w:rsidRPr="0026101F">
      <w:rPr>
        <w:rFonts w:hint="cs"/>
        <w:rtl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1D385" w14:textId="3D8E2C06" w:rsidR="0026101F" w:rsidRDefault="00D61FDE" w:rsidP="0026101F">
    <w:pPr>
      <w:pStyle w:val="a3"/>
      <w:tabs>
        <w:tab w:val="clear" w:pos="9071"/>
        <w:tab w:val="right" w:pos="8787"/>
      </w:tabs>
      <w:bidi/>
      <w:ind w:left="-694" w:right="284"/>
      <w:rPr>
        <w:rFonts w:hint="cs"/>
        <w:b/>
        <w:bCs/>
        <w:rtl/>
      </w:rPr>
    </w:pPr>
    <w:r>
      <w:rPr>
        <w:rFonts w:ascii="Arial" w:hAnsi="Arial" w:cs="Arial" w:hint="cs"/>
        <w:b/>
        <w:bCs/>
        <w:noProof/>
        <w:color w:val="000000"/>
        <w:sz w:val="40"/>
        <w:szCs w:val="40"/>
        <w:rtl/>
        <w:lang w:eastAsia="en-US"/>
      </w:rPr>
      <w:drawing>
        <wp:anchor distT="0" distB="0" distL="114300" distR="114300" simplePos="0" relativeHeight="251657216" behindDoc="0" locked="0" layoutInCell="1" allowOverlap="1" wp14:anchorId="75BF7D2F" wp14:editId="18EA0B7A">
          <wp:simplePos x="0" y="0"/>
          <wp:positionH relativeFrom="column">
            <wp:posOffset>-754380</wp:posOffset>
          </wp:positionH>
          <wp:positionV relativeFrom="paragraph">
            <wp:posOffset>-281940</wp:posOffset>
          </wp:positionV>
          <wp:extent cx="1082040" cy="845820"/>
          <wp:effectExtent l="0" t="0" r="0" b="0"/>
          <wp:wrapSquare wrapText="bothSides"/>
          <wp:docPr id="17" name="תמונה 1" descr="לוגו רשות הטבע והגנ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תמונה 1" descr="לוגו רשות הטבע והגני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101F">
      <w:rPr>
        <w:rFonts w:ascii="Arial" w:hAnsi="Arial" w:cs="Arial" w:hint="cs"/>
        <w:b/>
        <w:bCs/>
        <w:color w:val="000080"/>
        <w:sz w:val="28"/>
        <w:szCs w:val="28"/>
        <w:rtl/>
      </w:rPr>
      <w:t xml:space="preserve">  </w:t>
    </w:r>
  </w:p>
  <w:p w14:paraId="259C547C" w14:textId="77777777" w:rsidR="0026101F" w:rsidRDefault="0026101F" w:rsidP="0026101F">
    <w:pPr>
      <w:bidi/>
      <w:rPr>
        <w:rFonts w:ascii="Comic Sans MS" w:hAnsi="Comic Sans MS" w:cs="Aharoni" w:hint="cs"/>
        <w:b/>
        <w:bCs/>
        <w:color w:val="003300"/>
        <w:sz w:val="32"/>
        <w:szCs w:val="32"/>
        <w:rtl/>
      </w:rPr>
    </w:pPr>
    <w:r>
      <w:rPr>
        <w:rFonts w:ascii="Comic Sans MS" w:hAnsi="Comic Sans MS" w:cs="Aharoni" w:hint="cs"/>
        <w:b/>
        <w:bCs/>
        <w:color w:val="003300"/>
        <w:sz w:val="32"/>
        <w:szCs w:val="32"/>
        <w:rtl/>
      </w:rPr>
      <w:t xml:space="preserve">                                                              </w:t>
    </w:r>
  </w:p>
  <w:p w14:paraId="7961D13D" w14:textId="77777777" w:rsidR="0026101F" w:rsidRDefault="0026101F" w:rsidP="0026101F">
    <w:pPr>
      <w:bidi/>
      <w:rPr>
        <w:rFonts w:hint="cs"/>
        <w:rtl/>
      </w:rPr>
    </w:pPr>
    <w:r w:rsidRPr="00DF673D">
      <w:rPr>
        <w:rFonts w:ascii="Comic Sans MS" w:hAnsi="Comic Sans MS" w:cs="Aharoni"/>
        <w:b/>
        <w:bCs/>
        <w:color w:val="003300"/>
        <w:sz w:val="32"/>
        <w:szCs w:val="32"/>
        <w:rtl/>
      </w:rPr>
      <w:t>מחלקת היתרים</w:t>
    </w:r>
  </w:p>
  <w:p w14:paraId="38A51A34" w14:textId="77777777" w:rsidR="007971E7" w:rsidRPr="0026101F" w:rsidRDefault="007971E7" w:rsidP="002610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681F"/>
    <w:multiLevelType w:val="singleLevel"/>
    <w:tmpl w:val="8390A9F8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1" w15:restartNumberingAfterBreak="0">
    <w:nsid w:val="053B6517"/>
    <w:multiLevelType w:val="singleLevel"/>
    <w:tmpl w:val="086A362E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2" w15:restartNumberingAfterBreak="0">
    <w:nsid w:val="059A0354"/>
    <w:multiLevelType w:val="singleLevel"/>
    <w:tmpl w:val="040D0019"/>
    <w:lvl w:ilvl="0">
      <w:start w:val="1"/>
      <w:numFmt w:val="cardinalText"/>
      <w:lvlText w:val="(%1)"/>
      <w:lvlJc w:val="center"/>
      <w:pPr>
        <w:tabs>
          <w:tab w:val="num" w:pos="648"/>
        </w:tabs>
        <w:ind w:left="360" w:right="360" w:hanging="72"/>
      </w:pPr>
    </w:lvl>
  </w:abstractNum>
  <w:abstractNum w:abstractNumId="3" w15:restartNumberingAfterBreak="0">
    <w:nsid w:val="0A8C5991"/>
    <w:multiLevelType w:val="multilevel"/>
    <w:tmpl w:val="3DD8FDAA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4" w15:restartNumberingAfterBreak="0">
    <w:nsid w:val="0D9D7550"/>
    <w:multiLevelType w:val="singleLevel"/>
    <w:tmpl w:val="8DBAB5FE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</w:rPr>
    </w:lvl>
  </w:abstractNum>
  <w:abstractNum w:abstractNumId="5" w15:restartNumberingAfterBreak="0">
    <w:nsid w:val="0FF01CCC"/>
    <w:multiLevelType w:val="singleLevel"/>
    <w:tmpl w:val="086A362E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6" w15:restartNumberingAfterBreak="0">
    <w:nsid w:val="13234AFC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7" w15:restartNumberingAfterBreak="0">
    <w:nsid w:val="19977AC5"/>
    <w:multiLevelType w:val="multilevel"/>
    <w:tmpl w:val="618C9072"/>
    <w:lvl w:ilvl="0">
      <w:start w:val="1"/>
      <w:numFmt w:val="decimal"/>
      <w:pStyle w:val="1"/>
      <w:lvlText w:val="%1."/>
      <w:lvlJc w:val="right"/>
      <w:pPr>
        <w:tabs>
          <w:tab w:val="num" w:pos="360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8" w15:restartNumberingAfterBreak="0">
    <w:nsid w:val="22D50FEF"/>
    <w:multiLevelType w:val="singleLevel"/>
    <w:tmpl w:val="BDE2202A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9" w15:restartNumberingAfterBreak="0">
    <w:nsid w:val="23B9281E"/>
    <w:multiLevelType w:val="singleLevel"/>
    <w:tmpl w:val="8124A4CE"/>
    <w:lvl w:ilvl="0">
      <w:start w:val="1"/>
      <w:numFmt w:val="none"/>
      <w:lvlText w:val="1."/>
      <w:lvlJc w:val="right"/>
      <w:pPr>
        <w:tabs>
          <w:tab w:val="num" w:pos="360"/>
        </w:tabs>
        <w:ind w:left="360" w:right="360" w:hanging="72"/>
      </w:pPr>
    </w:lvl>
  </w:abstractNum>
  <w:abstractNum w:abstractNumId="10" w15:restartNumberingAfterBreak="0">
    <w:nsid w:val="27941C2F"/>
    <w:multiLevelType w:val="singleLevel"/>
    <w:tmpl w:val="6270C6B6"/>
    <w:lvl w:ilvl="0">
      <w:start w:val="1"/>
      <w:numFmt w:val="decimal"/>
      <w:lvlText w:val="%1)"/>
      <w:lvlJc w:val="right"/>
      <w:pPr>
        <w:tabs>
          <w:tab w:val="num" w:pos="360"/>
        </w:tabs>
        <w:ind w:left="360" w:right="360" w:hanging="72"/>
      </w:pPr>
    </w:lvl>
  </w:abstractNum>
  <w:abstractNum w:abstractNumId="11" w15:restartNumberingAfterBreak="0">
    <w:nsid w:val="30E0417C"/>
    <w:multiLevelType w:val="multilevel"/>
    <w:tmpl w:val="C01CAE0A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12" w15:restartNumberingAfterBreak="0">
    <w:nsid w:val="34E164AA"/>
    <w:multiLevelType w:val="singleLevel"/>
    <w:tmpl w:val="21AADF88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13" w15:restartNumberingAfterBreak="0">
    <w:nsid w:val="3DF23EC3"/>
    <w:multiLevelType w:val="singleLevel"/>
    <w:tmpl w:val="98AEEE2A"/>
    <w:lvl w:ilvl="0">
      <w:start w:val="1"/>
      <w:numFmt w:val="ganada"/>
      <w:lvlText w:val="(%1)"/>
      <w:lvlJc w:val="center"/>
      <w:pPr>
        <w:tabs>
          <w:tab w:val="num" w:pos="648"/>
        </w:tabs>
        <w:ind w:left="360" w:right="360" w:hanging="72"/>
      </w:pPr>
    </w:lvl>
  </w:abstractNum>
  <w:abstractNum w:abstractNumId="14" w15:restartNumberingAfterBreak="0">
    <w:nsid w:val="3F4A3C43"/>
    <w:multiLevelType w:val="hybridMultilevel"/>
    <w:tmpl w:val="C296AF68"/>
    <w:lvl w:ilvl="0" w:tplc="FA66B65E">
      <w:start w:val="5"/>
      <w:numFmt w:val="hebrew1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46031185"/>
    <w:multiLevelType w:val="singleLevel"/>
    <w:tmpl w:val="3CAAC72C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16" w15:restartNumberingAfterBreak="0">
    <w:nsid w:val="50FE7939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17" w15:restartNumberingAfterBreak="0">
    <w:nsid w:val="596118B5"/>
    <w:multiLevelType w:val="singleLevel"/>
    <w:tmpl w:val="040D0019"/>
    <w:lvl w:ilvl="0">
      <w:start w:val="1"/>
      <w:numFmt w:val="cardinalText"/>
      <w:lvlText w:val="(%1)"/>
      <w:lvlJc w:val="center"/>
      <w:pPr>
        <w:tabs>
          <w:tab w:val="num" w:pos="648"/>
        </w:tabs>
        <w:ind w:left="360" w:right="360" w:hanging="72"/>
      </w:pPr>
    </w:lvl>
  </w:abstractNum>
  <w:abstractNum w:abstractNumId="18" w15:restartNumberingAfterBreak="0">
    <w:nsid w:val="5AA77547"/>
    <w:multiLevelType w:val="singleLevel"/>
    <w:tmpl w:val="04090011"/>
    <w:lvl w:ilvl="0">
      <w:start w:val="1"/>
      <w:numFmt w:val="decimal"/>
      <w:lvlText w:val="%1)"/>
      <w:lvlJc w:val="center"/>
      <w:pPr>
        <w:tabs>
          <w:tab w:val="num" w:pos="648"/>
        </w:tabs>
        <w:ind w:left="360" w:right="360" w:hanging="72"/>
      </w:pPr>
    </w:lvl>
  </w:abstractNum>
  <w:abstractNum w:abstractNumId="19" w15:restartNumberingAfterBreak="0">
    <w:nsid w:val="62326632"/>
    <w:multiLevelType w:val="singleLevel"/>
    <w:tmpl w:val="6270C6B6"/>
    <w:lvl w:ilvl="0">
      <w:start w:val="1"/>
      <w:numFmt w:val="decimal"/>
      <w:lvlText w:val="%1)"/>
      <w:lvlJc w:val="right"/>
      <w:pPr>
        <w:tabs>
          <w:tab w:val="num" w:pos="360"/>
        </w:tabs>
        <w:ind w:left="360" w:right="360" w:hanging="72"/>
      </w:pPr>
    </w:lvl>
  </w:abstractNum>
  <w:abstractNum w:abstractNumId="20" w15:restartNumberingAfterBreak="0">
    <w:nsid w:val="65DE4628"/>
    <w:multiLevelType w:val="singleLevel"/>
    <w:tmpl w:val="6270C6B6"/>
    <w:lvl w:ilvl="0">
      <w:start w:val="1"/>
      <w:numFmt w:val="decimal"/>
      <w:lvlText w:val="%1)"/>
      <w:lvlJc w:val="right"/>
      <w:pPr>
        <w:tabs>
          <w:tab w:val="num" w:pos="360"/>
        </w:tabs>
        <w:ind w:left="360" w:right="360" w:hanging="72"/>
      </w:pPr>
    </w:lvl>
  </w:abstractNum>
  <w:abstractNum w:abstractNumId="21" w15:restartNumberingAfterBreak="0">
    <w:nsid w:val="6C37485A"/>
    <w:multiLevelType w:val="multilevel"/>
    <w:tmpl w:val="EE8AB940"/>
    <w:lvl w:ilvl="0">
      <w:start w:val="1"/>
      <w:numFmt w:val="decimal"/>
      <w:pStyle w:val="10"/>
      <w:lvlText w:val="%1."/>
      <w:lvlJc w:val="right"/>
      <w:pPr>
        <w:tabs>
          <w:tab w:val="num" w:pos="360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22" w15:restartNumberingAfterBreak="0">
    <w:nsid w:val="6F090DDC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23" w15:restartNumberingAfterBreak="0">
    <w:nsid w:val="71284CB0"/>
    <w:multiLevelType w:val="singleLevel"/>
    <w:tmpl w:val="6270C6B6"/>
    <w:lvl w:ilvl="0">
      <w:start w:val="1"/>
      <w:numFmt w:val="decimal"/>
      <w:lvlText w:val="%1)"/>
      <w:lvlJc w:val="right"/>
      <w:pPr>
        <w:tabs>
          <w:tab w:val="num" w:pos="360"/>
        </w:tabs>
        <w:ind w:left="360" w:right="360" w:hanging="72"/>
      </w:pPr>
    </w:lvl>
  </w:abstractNum>
  <w:abstractNum w:abstractNumId="24" w15:restartNumberingAfterBreak="0">
    <w:nsid w:val="71690C2D"/>
    <w:multiLevelType w:val="singleLevel"/>
    <w:tmpl w:val="98AEEE2A"/>
    <w:lvl w:ilvl="0">
      <w:start w:val="1"/>
      <w:numFmt w:val="ganada"/>
      <w:lvlText w:val="(%1)"/>
      <w:lvlJc w:val="center"/>
      <w:pPr>
        <w:tabs>
          <w:tab w:val="num" w:pos="648"/>
        </w:tabs>
        <w:ind w:left="360" w:right="360" w:hanging="72"/>
      </w:pPr>
    </w:lvl>
  </w:abstractNum>
  <w:abstractNum w:abstractNumId="25" w15:restartNumberingAfterBreak="0">
    <w:nsid w:val="717557CD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26" w15:restartNumberingAfterBreak="0">
    <w:nsid w:val="73D3496D"/>
    <w:multiLevelType w:val="singleLevel"/>
    <w:tmpl w:val="3806CD14"/>
    <w:lvl w:ilvl="0">
      <w:start w:val="5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27" w15:restartNumberingAfterBreak="0">
    <w:nsid w:val="77751C64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28" w15:restartNumberingAfterBreak="0">
    <w:nsid w:val="7B5002EE"/>
    <w:multiLevelType w:val="hybridMultilevel"/>
    <w:tmpl w:val="0D9C58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4323900">
    <w:abstractNumId w:val="27"/>
  </w:num>
  <w:num w:numId="2" w16cid:durableId="841434505">
    <w:abstractNumId w:val="22"/>
  </w:num>
  <w:num w:numId="3" w16cid:durableId="1270891223">
    <w:abstractNumId w:val="16"/>
  </w:num>
  <w:num w:numId="4" w16cid:durableId="1995259292">
    <w:abstractNumId w:val="17"/>
  </w:num>
  <w:num w:numId="5" w16cid:durableId="1191911903">
    <w:abstractNumId w:val="2"/>
  </w:num>
  <w:num w:numId="6" w16cid:durableId="718096365">
    <w:abstractNumId w:val="13"/>
  </w:num>
  <w:num w:numId="7" w16cid:durableId="627513938">
    <w:abstractNumId w:val="24"/>
  </w:num>
  <w:num w:numId="8" w16cid:durableId="18481406">
    <w:abstractNumId w:val="18"/>
  </w:num>
  <w:num w:numId="9" w16cid:durableId="1191799383">
    <w:abstractNumId w:val="23"/>
  </w:num>
  <w:num w:numId="10" w16cid:durableId="1621185476">
    <w:abstractNumId w:val="20"/>
  </w:num>
  <w:num w:numId="11" w16cid:durableId="1337614158">
    <w:abstractNumId w:val="10"/>
  </w:num>
  <w:num w:numId="12" w16cid:durableId="188416614">
    <w:abstractNumId w:val="19"/>
  </w:num>
  <w:num w:numId="13" w16cid:durableId="1067413584">
    <w:abstractNumId w:val="0"/>
  </w:num>
  <w:num w:numId="14" w16cid:durableId="1902132179">
    <w:abstractNumId w:val="15"/>
  </w:num>
  <w:num w:numId="15" w16cid:durableId="1310086864">
    <w:abstractNumId w:val="8"/>
  </w:num>
  <w:num w:numId="16" w16cid:durableId="674765408">
    <w:abstractNumId w:val="5"/>
  </w:num>
  <w:num w:numId="17" w16cid:durableId="2078278962">
    <w:abstractNumId w:val="1"/>
  </w:num>
  <w:num w:numId="18" w16cid:durableId="61760245">
    <w:abstractNumId w:val="12"/>
  </w:num>
  <w:num w:numId="19" w16cid:durableId="317466649">
    <w:abstractNumId w:val="9"/>
  </w:num>
  <w:num w:numId="20" w16cid:durableId="1987859873">
    <w:abstractNumId w:val="3"/>
  </w:num>
  <w:num w:numId="21" w16cid:durableId="1095904827">
    <w:abstractNumId w:val="21"/>
  </w:num>
  <w:num w:numId="22" w16cid:durableId="1415206740">
    <w:abstractNumId w:val="6"/>
  </w:num>
  <w:num w:numId="23" w16cid:durableId="2092003116">
    <w:abstractNumId w:val="11"/>
  </w:num>
  <w:num w:numId="24" w16cid:durableId="995259210">
    <w:abstractNumId w:val="7"/>
  </w:num>
  <w:num w:numId="25" w16cid:durableId="779841114">
    <w:abstractNumId w:val="25"/>
  </w:num>
  <w:num w:numId="26" w16cid:durableId="1001083198">
    <w:abstractNumId w:val="4"/>
  </w:num>
  <w:num w:numId="27" w16cid:durableId="2144494411">
    <w:abstractNumId w:val="26"/>
  </w:num>
  <w:num w:numId="28" w16cid:durableId="1981307199">
    <w:abstractNumId w:val="14"/>
  </w:num>
  <w:num w:numId="29" w16cid:durableId="16201220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20"/>
    <w:rsid w:val="00000F89"/>
    <w:rsid w:val="000137B8"/>
    <w:rsid w:val="001A6041"/>
    <w:rsid w:val="001E7BCB"/>
    <w:rsid w:val="0026101F"/>
    <w:rsid w:val="00276CDB"/>
    <w:rsid w:val="002A2564"/>
    <w:rsid w:val="003779F2"/>
    <w:rsid w:val="003D43AA"/>
    <w:rsid w:val="00426788"/>
    <w:rsid w:val="004F3CD9"/>
    <w:rsid w:val="00570C7D"/>
    <w:rsid w:val="00583349"/>
    <w:rsid w:val="006D621A"/>
    <w:rsid w:val="006D654B"/>
    <w:rsid w:val="007971E7"/>
    <w:rsid w:val="009129F5"/>
    <w:rsid w:val="00D61FDE"/>
    <w:rsid w:val="00E950BE"/>
    <w:rsid w:val="00EB023D"/>
    <w:rsid w:val="00EC5020"/>
    <w:rsid w:val="00F8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CEF0437"/>
  <w15:chartTrackingRefBased/>
  <w15:docId w15:val="{A22F96F8-FB8C-43E6-8912-D0211F2B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he-IL"/>
    </w:rPr>
  </w:style>
  <w:style w:type="paragraph" w:styleId="11">
    <w:name w:val="heading 1"/>
    <w:basedOn w:val="a"/>
    <w:next w:val="a"/>
    <w:qFormat/>
    <w:pPr>
      <w:keepNext/>
      <w:bidi/>
      <w:jc w:val="both"/>
      <w:outlineLvl w:val="0"/>
    </w:pPr>
    <w:rPr>
      <w:rFonts w:cs="David"/>
      <w:szCs w:val="24"/>
    </w:rPr>
  </w:style>
  <w:style w:type="paragraph" w:styleId="2">
    <w:name w:val="heading 2"/>
    <w:basedOn w:val="a"/>
    <w:next w:val="a"/>
    <w:qFormat/>
    <w:pPr>
      <w:keepNext/>
      <w:bidi/>
      <w:ind w:left="720"/>
      <w:jc w:val="both"/>
      <w:outlineLvl w:val="1"/>
    </w:pPr>
    <w:rPr>
      <w:rFonts w:cs="David"/>
      <w:sz w:val="16"/>
      <w:szCs w:val="24"/>
    </w:rPr>
  </w:style>
  <w:style w:type="paragraph" w:styleId="3">
    <w:name w:val="heading 3"/>
    <w:basedOn w:val="a"/>
    <w:next w:val="a"/>
    <w:qFormat/>
    <w:pPr>
      <w:keepNext/>
      <w:bidi/>
      <w:jc w:val="both"/>
      <w:outlineLvl w:val="2"/>
    </w:pPr>
    <w:rPr>
      <w:rFonts w:cs="David"/>
      <w:sz w:val="16"/>
      <w:szCs w:val="24"/>
      <w:u w:val="single"/>
    </w:rPr>
  </w:style>
  <w:style w:type="paragraph" w:styleId="4">
    <w:name w:val="heading 4"/>
    <w:basedOn w:val="a"/>
    <w:next w:val="a"/>
    <w:qFormat/>
    <w:pPr>
      <w:keepNext/>
      <w:bidi/>
      <w:jc w:val="both"/>
      <w:outlineLvl w:val="3"/>
    </w:pPr>
    <w:rPr>
      <w:rFonts w:cs="David"/>
      <w:b/>
      <w:bCs/>
      <w:sz w:val="16"/>
      <w:szCs w:val="24"/>
      <w:u w:val="single"/>
    </w:rPr>
  </w:style>
  <w:style w:type="paragraph" w:styleId="5">
    <w:name w:val="heading 5"/>
    <w:basedOn w:val="a"/>
    <w:next w:val="a"/>
    <w:qFormat/>
    <w:pPr>
      <w:keepNext/>
      <w:bidi/>
      <w:outlineLvl w:val="4"/>
    </w:pPr>
    <w:rPr>
      <w:rFonts w:cs="David"/>
      <w:sz w:val="16"/>
      <w:szCs w:val="24"/>
    </w:rPr>
  </w:style>
  <w:style w:type="paragraph" w:styleId="6">
    <w:name w:val="heading 6"/>
    <w:basedOn w:val="a"/>
    <w:next w:val="a"/>
    <w:qFormat/>
    <w:pPr>
      <w:keepNext/>
      <w:bidi/>
      <w:jc w:val="both"/>
      <w:outlineLvl w:val="5"/>
    </w:pPr>
    <w:rPr>
      <w:rFonts w:cs="David"/>
      <w:b/>
      <w:bCs/>
      <w:szCs w:val="48"/>
    </w:rPr>
  </w:style>
  <w:style w:type="paragraph" w:styleId="7">
    <w:name w:val="heading 7"/>
    <w:basedOn w:val="a"/>
    <w:next w:val="a"/>
    <w:qFormat/>
    <w:pPr>
      <w:keepNext/>
      <w:bidi/>
      <w:jc w:val="right"/>
      <w:outlineLvl w:val="6"/>
    </w:pPr>
    <w:rPr>
      <w:rFonts w:cs="David"/>
      <w:sz w:val="24"/>
      <w:szCs w:val="24"/>
    </w:rPr>
  </w:style>
  <w:style w:type="paragraph" w:styleId="8">
    <w:name w:val="heading 8"/>
    <w:basedOn w:val="a"/>
    <w:next w:val="a"/>
    <w:qFormat/>
    <w:pPr>
      <w:keepNext/>
      <w:bidi/>
      <w:jc w:val="center"/>
      <w:outlineLvl w:val="7"/>
    </w:pPr>
    <w:rPr>
      <w:rFonts w:cs="David"/>
      <w:b/>
      <w:bCs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bidi/>
      <w:jc w:val="both"/>
    </w:pPr>
    <w:rPr>
      <w:rFonts w:cs="David"/>
      <w:sz w:val="16"/>
      <w:szCs w:val="24"/>
    </w:rPr>
  </w:style>
  <w:style w:type="paragraph" w:customStyle="1" w:styleId="10">
    <w:name w:val="תבליט1"/>
    <w:basedOn w:val="a"/>
    <w:pPr>
      <w:numPr>
        <w:numId w:val="21"/>
      </w:numPr>
      <w:bidi/>
      <w:jc w:val="both"/>
    </w:pPr>
    <w:rPr>
      <w:rFonts w:cs="David"/>
      <w:sz w:val="16"/>
      <w:szCs w:val="24"/>
    </w:rPr>
  </w:style>
  <w:style w:type="paragraph" w:customStyle="1" w:styleId="1">
    <w:name w:val="תבליט 1"/>
    <w:basedOn w:val="a"/>
    <w:pPr>
      <w:numPr>
        <w:numId w:val="24"/>
      </w:numPr>
      <w:bidi/>
      <w:jc w:val="both"/>
    </w:pPr>
    <w:rPr>
      <w:rFonts w:cs="David"/>
      <w:sz w:val="16"/>
      <w:szCs w:val="24"/>
    </w:rPr>
  </w:style>
  <w:style w:type="paragraph" w:styleId="20">
    <w:name w:val="Body Text 2"/>
    <w:basedOn w:val="a"/>
    <w:pPr>
      <w:bidi/>
      <w:jc w:val="both"/>
    </w:pPr>
    <w:rPr>
      <w:rFonts w:cs="David"/>
      <w:b/>
      <w:bCs/>
      <w:sz w:val="16"/>
      <w:szCs w:val="24"/>
    </w:rPr>
  </w:style>
  <w:style w:type="character" w:styleId="a7">
    <w:name w:val="page number"/>
    <w:basedOn w:val="a0"/>
  </w:style>
  <w:style w:type="character" w:styleId="Hyperlink">
    <w:name w:val="Hyperlink"/>
    <w:rPr>
      <w:color w:val="0000FF"/>
      <w:u w:val="single"/>
    </w:rPr>
  </w:style>
  <w:style w:type="character" w:customStyle="1" w:styleId="a4">
    <w:name w:val="כותרת עליונה תו"/>
    <w:link w:val="a3"/>
    <w:rsid w:val="003779F2"/>
    <w:rPr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nat@npa.org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snat@npa.org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TEMPLATE\ALETTER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ALETTER</Template>
  <TotalTime>2</TotalTime>
  <Pages>3</Pages>
  <Words>341</Words>
  <Characters>2969</Characters>
  <Application>Microsoft Office Word</Application>
  <DocSecurity>4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Hebrew NRA Letter Form</vt:lpstr>
    </vt:vector>
  </TitlesOfParts>
  <Company>NRA</Company>
  <LinksUpToDate>false</LinksUpToDate>
  <CharactersWithSpaces>3304</CharactersWithSpaces>
  <SharedDoc>false</SharedDoc>
  <HLinks>
    <vt:vector size="12" baseType="variant">
      <vt:variant>
        <vt:i4>7929882</vt:i4>
      </vt:variant>
      <vt:variant>
        <vt:i4>14</vt:i4>
      </vt:variant>
      <vt:variant>
        <vt:i4>0</vt:i4>
      </vt:variant>
      <vt:variant>
        <vt:i4>5</vt:i4>
      </vt:variant>
      <vt:variant>
        <vt:lpwstr>mailto:Osnat@npa.org.il</vt:lpwstr>
      </vt:variant>
      <vt:variant>
        <vt:lpwstr/>
      </vt:variant>
      <vt:variant>
        <vt:i4>7929882</vt:i4>
      </vt:variant>
      <vt:variant>
        <vt:i4>8</vt:i4>
      </vt:variant>
      <vt:variant>
        <vt:i4>0</vt:i4>
      </vt:variant>
      <vt:variant>
        <vt:i4>5</vt:i4>
      </vt:variant>
      <vt:variant>
        <vt:lpwstr>mailto:osnat@npa.org.il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Hebrew NRA Letter Form</dc:title>
  <dc:subject/>
  <dc:creator>MOSHE</dc:creator>
  <cp:keywords/>
  <cp:lastModifiedBy>סיגלית כהן Sigalit Cohen</cp:lastModifiedBy>
  <cp:revision>2</cp:revision>
  <cp:lastPrinted>2014-12-08T13:19:00Z</cp:lastPrinted>
  <dcterms:created xsi:type="dcterms:W3CDTF">2024-11-13T06:44:00Z</dcterms:created>
  <dcterms:modified xsi:type="dcterms:W3CDTF">2024-11-13T06:44:00Z</dcterms:modified>
</cp:coreProperties>
</file>