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2C23" w14:textId="77777777" w:rsidR="00604A8F" w:rsidRDefault="00604A8F" w:rsidP="00604A8F">
      <w:pPr>
        <w:pStyle w:val="Title"/>
        <w:spacing w:line="360" w:lineRule="auto"/>
        <w:jc w:val="right"/>
        <w:rPr>
          <w:b w:val="0"/>
          <w:bCs w:val="0"/>
          <w:u w:val="none"/>
          <w:rtl/>
        </w:rPr>
      </w:pPr>
      <w:r>
        <w:rPr>
          <w:rFonts w:hint="cs"/>
          <w:b w:val="0"/>
          <w:bCs w:val="0"/>
          <w:u w:val="none"/>
          <w:rtl/>
        </w:rPr>
        <w:t xml:space="preserve">                 </w:t>
      </w:r>
      <w:r>
        <w:rPr>
          <w:b w:val="0"/>
          <w:bCs w:val="0"/>
          <w:u w:val="none"/>
          <w:rtl/>
        </w:rPr>
        <w:t>תאריך_________________</w:t>
      </w:r>
    </w:p>
    <w:p w14:paraId="35EDF695" w14:textId="77777777" w:rsidR="00604A8F" w:rsidRDefault="00604A8F" w:rsidP="00604A8F">
      <w:pPr>
        <w:pStyle w:val="Title"/>
        <w:spacing w:line="360" w:lineRule="auto"/>
        <w:jc w:val="right"/>
        <w:rPr>
          <w:b w:val="0"/>
          <w:bCs w:val="0"/>
          <w:szCs w:val="16"/>
          <w:u w:val="none"/>
          <w:rtl/>
        </w:rPr>
      </w:pPr>
    </w:p>
    <w:p w14:paraId="051990FE" w14:textId="77777777" w:rsidR="00604A8F" w:rsidRDefault="00604A8F" w:rsidP="00604A8F">
      <w:pPr>
        <w:pStyle w:val="Title"/>
        <w:spacing w:line="360" w:lineRule="auto"/>
        <w:jc w:val="both"/>
        <w:rPr>
          <w:b w:val="0"/>
          <w:bCs w:val="0"/>
          <w:u w:val="none"/>
          <w:rtl/>
        </w:rPr>
      </w:pPr>
      <w:r>
        <w:rPr>
          <w:b w:val="0"/>
          <w:bCs w:val="0"/>
          <w:u w:val="none"/>
          <w:rtl/>
        </w:rPr>
        <w:t>לכבוד</w:t>
      </w:r>
    </w:p>
    <w:p w14:paraId="40DC121A" w14:textId="77777777" w:rsidR="00604A8F" w:rsidRDefault="00604A8F" w:rsidP="00604A8F">
      <w:pPr>
        <w:pStyle w:val="Title"/>
        <w:spacing w:line="360" w:lineRule="auto"/>
        <w:jc w:val="both"/>
        <w:rPr>
          <w:b w:val="0"/>
          <w:bCs w:val="0"/>
          <w:u w:val="none"/>
          <w:rtl/>
        </w:rPr>
      </w:pPr>
      <w:r>
        <w:rPr>
          <w:b w:val="0"/>
          <w:bCs w:val="0"/>
          <w:u w:val="none"/>
          <w:rtl/>
        </w:rPr>
        <w:t>_________</w:t>
      </w:r>
    </w:p>
    <w:p w14:paraId="55AF4144" w14:textId="77777777" w:rsidR="00604A8F" w:rsidRDefault="00604A8F" w:rsidP="00604A8F">
      <w:pPr>
        <w:pStyle w:val="Title"/>
        <w:spacing w:line="360" w:lineRule="auto"/>
        <w:jc w:val="both"/>
        <w:rPr>
          <w:b w:val="0"/>
          <w:bCs w:val="0"/>
          <w:u w:val="none"/>
          <w:rtl/>
        </w:rPr>
      </w:pPr>
      <w:r>
        <w:rPr>
          <w:b w:val="0"/>
          <w:bCs w:val="0"/>
          <w:u w:val="none"/>
          <w:rtl/>
        </w:rPr>
        <w:t>_________</w:t>
      </w:r>
    </w:p>
    <w:p w14:paraId="3F67B508" w14:textId="77777777" w:rsidR="00604A8F" w:rsidRDefault="00604A8F" w:rsidP="00604A8F">
      <w:pPr>
        <w:pStyle w:val="Title"/>
        <w:spacing w:line="360" w:lineRule="auto"/>
        <w:jc w:val="both"/>
        <w:rPr>
          <w:b w:val="0"/>
          <w:bCs w:val="0"/>
          <w:u w:val="none"/>
          <w:rtl/>
        </w:rPr>
      </w:pPr>
      <w:r>
        <w:rPr>
          <w:b w:val="0"/>
          <w:bCs w:val="0"/>
          <w:u w:val="none"/>
          <w:rtl/>
        </w:rPr>
        <w:t>_________</w:t>
      </w:r>
    </w:p>
    <w:p w14:paraId="0898B9E5" w14:textId="77777777" w:rsidR="00604A8F" w:rsidRDefault="00604A8F" w:rsidP="00604A8F">
      <w:pPr>
        <w:pStyle w:val="Title"/>
        <w:spacing w:line="360" w:lineRule="auto"/>
        <w:jc w:val="both"/>
        <w:rPr>
          <w:b w:val="0"/>
          <w:bCs w:val="0"/>
          <w:u w:val="none"/>
          <w:rtl/>
        </w:rPr>
      </w:pPr>
    </w:p>
    <w:p w14:paraId="66202C54" w14:textId="77777777" w:rsidR="00604A8F" w:rsidRDefault="00604A8F" w:rsidP="00604A8F">
      <w:pPr>
        <w:pStyle w:val="Title"/>
        <w:spacing w:line="360" w:lineRule="auto"/>
        <w:jc w:val="both"/>
        <w:rPr>
          <w:b w:val="0"/>
          <w:bCs w:val="0"/>
          <w:u w:val="none"/>
          <w:rtl/>
        </w:rPr>
      </w:pPr>
      <w:r>
        <w:rPr>
          <w:b w:val="0"/>
          <w:bCs w:val="0"/>
          <w:u w:val="none"/>
          <w:rtl/>
        </w:rPr>
        <w:t>שלום רב,</w:t>
      </w:r>
    </w:p>
    <w:p w14:paraId="7B517DCF" w14:textId="77777777" w:rsidR="00604A8F" w:rsidRPr="002C5A4C" w:rsidRDefault="00604A8F" w:rsidP="002C5A4C">
      <w:pPr>
        <w:pStyle w:val="Heading1"/>
        <w:rPr>
          <w:b/>
          <w:bCs/>
          <w:rtl/>
        </w:rPr>
      </w:pPr>
      <w:bookmarkStart w:id="0" w:name="_Hlk157934323"/>
      <w:r w:rsidRPr="002C5A4C">
        <w:rPr>
          <w:b/>
          <w:bCs/>
          <w:rtl/>
        </w:rPr>
        <w:t xml:space="preserve">הנדון: הנחיות לבקשה לקבלת היתר לפגיעה בערכי טבע מוגנים, באלמוגים ו/או בע"ח ימיים </w:t>
      </w:r>
    </w:p>
    <w:bookmarkEnd w:id="0"/>
    <w:p w14:paraId="0054729A" w14:textId="77777777" w:rsidR="00604A8F" w:rsidRDefault="00604A8F" w:rsidP="00604A8F">
      <w:pPr>
        <w:spacing w:line="360" w:lineRule="auto"/>
        <w:jc w:val="right"/>
        <w:rPr>
          <w:rFonts w:cs="David"/>
          <w:szCs w:val="24"/>
          <w:rtl/>
        </w:rPr>
      </w:pPr>
      <w:r>
        <w:rPr>
          <w:rFonts w:cs="David"/>
          <w:szCs w:val="24"/>
          <w:rtl/>
        </w:rPr>
        <w:t xml:space="preserve">על מבקש הבקשה למלא את הפרטים הבאים, לאחר קבלת המידע שלהלן </w:t>
      </w:r>
      <w:r>
        <w:rPr>
          <w:rFonts w:cs="David"/>
          <w:b/>
          <w:bCs/>
          <w:szCs w:val="24"/>
          <w:u w:val="single"/>
          <w:rtl/>
        </w:rPr>
        <w:t>בכתב</w:t>
      </w:r>
      <w:r>
        <w:rPr>
          <w:rFonts w:cs="David"/>
          <w:szCs w:val="24"/>
          <w:rtl/>
        </w:rPr>
        <w:t xml:space="preserve"> נוכל לדון בבקשה להיתר:</w:t>
      </w:r>
      <w:r>
        <w:rPr>
          <w:rFonts w:cs="David" w:hint="cs"/>
          <w:szCs w:val="24"/>
          <w:rtl/>
        </w:rPr>
        <w:t xml:space="preserve"> (את הבקשה יש להגיש בדואר אלקטרוני הר"מ).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791"/>
        <w:gridCol w:w="2769"/>
        <w:gridCol w:w="2787"/>
      </w:tblGrid>
      <w:tr w:rsidR="00604A8F" w:rsidRPr="00D735A0" w14:paraId="7EB135E5" w14:textId="77777777" w:rsidTr="00D735A0">
        <w:tc>
          <w:tcPr>
            <w:tcW w:w="2857" w:type="dxa"/>
            <w:tcBorders>
              <w:bottom w:val="single" w:sz="4" w:space="0" w:color="auto"/>
            </w:tcBorders>
            <w:shd w:val="clear" w:color="auto" w:fill="auto"/>
          </w:tcPr>
          <w:p w14:paraId="42BD2FEC" w14:textId="77777777" w:rsidR="00604A8F" w:rsidRPr="00D735A0" w:rsidRDefault="009B33B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 xml:space="preserve"> </w:t>
            </w:r>
            <w:r w:rsidR="00604A8F"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הנחיות לבקשה לקבלת היתר לפגיעה בערכי טבע</w:t>
            </w:r>
          </w:p>
        </w:tc>
        <w:tc>
          <w:tcPr>
            <w:tcW w:w="2858" w:type="dxa"/>
            <w:shd w:val="clear" w:color="auto" w:fill="auto"/>
          </w:tcPr>
          <w:p w14:paraId="6EE4507E" w14:textId="77777777" w:rsidR="00604A8F" w:rsidRPr="00D735A0" w:rsidRDefault="009A2BA9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למילוי ע"י</w:t>
            </w:r>
            <w:r w:rsidR="006F38CA"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 xml:space="preserve"> מ</w:t>
            </w:r>
            <w:r w:rsidR="006070CF"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גי</w:t>
            </w:r>
            <w:r w:rsidR="006F38CA"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ש הבקשה</w:t>
            </w:r>
          </w:p>
        </w:tc>
        <w:tc>
          <w:tcPr>
            <w:tcW w:w="2858" w:type="dxa"/>
            <w:shd w:val="clear" w:color="auto" w:fill="auto"/>
          </w:tcPr>
          <w:p w14:paraId="47F0DF3E" w14:textId="77777777" w:rsidR="00604A8F" w:rsidRPr="00D735A0" w:rsidRDefault="009A2BA9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למילוי ע"י</w:t>
            </w:r>
            <w:r w:rsidR="006F38CA"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 xml:space="preserve"> רט"ג (אקולוג מחוזי/מדען)</w:t>
            </w:r>
          </w:p>
        </w:tc>
      </w:tr>
      <w:tr w:rsidR="00604A8F" w:rsidRPr="00D735A0" w14:paraId="2DD1F215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6D935D" w14:textId="77777777" w:rsidR="00B708D3" w:rsidRPr="00D735A0" w:rsidRDefault="000A20AA" w:rsidP="00D735A0">
            <w:pPr>
              <w:pStyle w:val="Header"/>
              <w:numPr>
                <w:ilvl w:val="0"/>
                <w:numId w:val="40"/>
              </w:numPr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שם החוקר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59BB5CAE" w14:textId="77777777" w:rsidR="00E8215D" w:rsidRPr="00D735A0" w:rsidRDefault="00E8215D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03DF6FD5" w14:textId="77777777" w:rsidR="00604A8F" w:rsidRPr="00D735A0" w:rsidRDefault="00604A8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0A20AA" w:rsidRPr="00D735A0" w14:paraId="45CC6599" w14:textId="77777777" w:rsidTr="00D735A0">
        <w:tc>
          <w:tcPr>
            <w:tcW w:w="2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40CFD7" w14:textId="77777777" w:rsidR="000A20AA" w:rsidRPr="00D735A0" w:rsidRDefault="000A20AA" w:rsidP="00D735A0">
            <w:pPr>
              <w:pStyle w:val="Header"/>
              <w:numPr>
                <w:ilvl w:val="0"/>
                <w:numId w:val="40"/>
              </w:numPr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מס' תעודת זהות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53725E7F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659FFD7C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0A20AA" w:rsidRPr="00D735A0" w14:paraId="465E588C" w14:textId="77777777" w:rsidTr="00D735A0">
        <w:tc>
          <w:tcPr>
            <w:tcW w:w="2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627978" w14:textId="77777777" w:rsidR="000A20AA" w:rsidRPr="00D735A0" w:rsidRDefault="000A20AA" w:rsidP="00D735A0">
            <w:pPr>
              <w:pStyle w:val="Header"/>
              <w:numPr>
                <w:ilvl w:val="0"/>
                <w:numId w:val="40"/>
              </w:numPr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מען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55DAD718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477AA024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0A20AA" w:rsidRPr="00D735A0" w14:paraId="3308D731" w14:textId="77777777" w:rsidTr="00D735A0">
        <w:tc>
          <w:tcPr>
            <w:tcW w:w="2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77DA0A" w14:textId="77777777" w:rsidR="000A20AA" w:rsidRPr="00D735A0" w:rsidRDefault="000A20AA" w:rsidP="00D735A0">
            <w:pPr>
              <w:pStyle w:val="Header"/>
              <w:numPr>
                <w:ilvl w:val="0"/>
                <w:numId w:val="40"/>
              </w:numPr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מס' טלפון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0CF469AF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17870CF5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0A20AA" w:rsidRPr="00D735A0" w14:paraId="2D55717A" w14:textId="77777777" w:rsidTr="00D735A0">
        <w:tc>
          <w:tcPr>
            <w:tcW w:w="2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343183" w14:textId="77777777" w:rsidR="000A20AA" w:rsidRPr="00D735A0" w:rsidRDefault="000A20AA" w:rsidP="00D735A0">
            <w:pPr>
              <w:pStyle w:val="Header"/>
              <w:numPr>
                <w:ilvl w:val="0"/>
                <w:numId w:val="40"/>
              </w:numPr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מס' פקס'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6E5C7010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6B441138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0A20AA" w:rsidRPr="00D735A0" w14:paraId="16A3B445" w14:textId="77777777" w:rsidTr="00D735A0"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30F5" w14:textId="77777777" w:rsidR="000A20AA" w:rsidRPr="00D735A0" w:rsidRDefault="000A20AA" w:rsidP="00D735A0">
            <w:pPr>
              <w:pStyle w:val="Header"/>
              <w:numPr>
                <w:ilvl w:val="0"/>
                <w:numId w:val="40"/>
              </w:numPr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כתובת דואר אלקטרוני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10360677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03A2C672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</w:tbl>
    <w:p w14:paraId="21477F07" w14:textId="77777777" w:rsidR="00B708D3" w:rsidRDefault="00B708D3">
      <w:pPr>
        <w:bidi/>
        <w:rPr>
          <w:rtl/>
        </w:rPr>
      </w:pPr>
    </w:p>
    <w:p w14:paraId="4EE0FFB7" w14:textId="77777777" w:rsidR="000412E3" w:rsidRDefault="00B708D3" w:rsidP="000412E3">
      <w:pPr>
        <w:numPr>
          <w:ilvl w:val="0"/>
          <w:numId w:val="43"/>
        </w:numPr>
        <w:bidi/>
      </w:pPr>
      <w:r>
        <w:rPr>
          <w:rFonts w:cs="David" w:hint="cs"/>
          <w:sz w:val="24"/>
          <w:szCs w:val="24"/>
          <w:rtl/>
        </w:rPr>
        <w:t>אם הבקשה מוגשת במסגרת לימודית, או קבו</w:t>
      </w:r>
      <w:r w:rsidR="00E8215D">
        <w:rPr>
          <w:rFonts w:cs="David" w:hint="cs"/>
          <w:sz w:val="24"/>
          <w:szCs w:val="24"/>
          <w:rtl/>
        </w:rPr>
        <w:t>צת מחקר יש לציין גם:</w:t>
      </w:r>
      <w:r w:rsidR="00E8215D">
        <w:rPr>
          <w:rFonts w:cs="David"/>
          <w:sz w:val="24"/>
          <w:szCs w:val="24"/>
          <w:rtl/>
        </w:rPr>
        <w:br/>
      </w:r>
      <w:r w:rsidR="003E7443">
        <w:rPr>
          <w:rFonts w:cs="David" w:hint="cs"/>
          <w:sz w:val="24"/>
          <w:szCs w:val="24"/>
          <w:rtl/>
        </w:rPr>
        <w:t>(</w:t>
      </w:r>
      <w:r w:rsidR="00E8215D">
        <w:rPr>
          <w:rFonts w:cs="David" w:hint="cs"/>
          <w:sz w:val="24"/>
          <w:szCs w:val="24"/>
          <w:rtl/>
        </w:rPr>
        <w:t>אל הבקשה יצורף אישור המנחה ואישור המוסד האקדמי</w:t>
      </w:r>
      <w:r w:rsidR="003E7443">
        <w:rPr>
          <w:rFonts w:cs="David" w:hint="cs"/>
          <w:sz w:val="24"/>
          <w:szCs w:val="24"/>
          <w:rtl/>
        </w:rPr>
        <w:t>)</w:t>
      </w:r>
      <w:r w:rsidR="000412E3">
        <w:rPr>
          <w:rtl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791"/>
        <w:gridCol w:w="2769"/>
        <w:gridCol w:w="2787"/>
      </w:tblGrid>
      <w:tr w:rsidR="006F38CA" w:rsidRPr="00D735A0" w14:paraId="4706DF1B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BEF6F5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הנחיות לבקשה לקבלת היתר לפגיעה בערכי טבע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4114E8ED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תגובת מ</w:t>
            </w:r>
            <w:r w:rsidR="006070CF"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גי</w:t>
            </w: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ש הבקשה</w:t>
            </w:r>
          </w:p>
        </w:tc>
        <w:tc>
          <w:tcPr>
            <w:tcW w:w="2858" w:type="dxa"/>
            <w:shd w:val="clear" w:color="auto" w:fill="auto"/>
          </w:tcPr>
          <w:p w14:paraId="5A38905B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תגובת רט"ג (אקולוג מחוזי/מדען)</w:t>
            </w:r>
          </w:p>
        </w:tc>
      </w:tr>
      <w:tr w:rsidR="000412E3" w:rsidRPr="00D735A0" w14:paraId="43BE8F23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A9E5CC" w14:textId="77777777" w:rsidR="000412E3" w:rsidRPr="00D735A0" w:rsidRDefault="000412E3" w:rsidP="00D735A0">
            <w:pPr>
              <w:pStyle w:val="Header"/>
              <w:numPr>
                <w:ilvl w:val="0"/>
                <w:numId w:val="34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שם המנחה או ראש קבוצת המחקר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29E1BEE5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54650D5D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0412E3" w:rsidRPr="00D735A0" w14:paraId="0C57DD73" w14:textId="77777777" w:rsidTr="00D735A0">
        <w:tc>
          <w:tcPr>
            <w:tcW w:w="2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861034" w14:textId="77777777" w:rsidR="000412E3" w:rsidRPr="00D735A0" w:rsidRDefault="000412E3" w:rsidP="00D735A0">
            <w:pPr>
              <w:pStyle w:val="Header"/>
              <w:numPr>
                <w:ilvl w:val="0"/>
                <w:numId w:val="34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המוסד האקדמי/ המחלקה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3228503E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4F9B1A96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0412E3" w:rsidRPr="00D735A0" w14:paraId="2D16CE54" w14:textId="77777777" w:rsidTr="00D735A0">
        <w:tc>
          <w:tcPr>
            <w:tcW w:w="2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D7449E" w14:textId="77777777" w:rsidR="000412E3" w:rsidRPr="00D735A0" w:rsidRDefault="000412E3" w:rsidP="00D735A0">
            <w:pPr>
              <w:pStyle w:val="Header"/>
              <w:numPr>
                <w:ilvl w:val="0"/>
                <w:numId w:val="34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מס' טלפון</w:t>
            </w:r>
            <w:r w:rsidR="00B74EE8" w:rsidRPr="00D735A0">
              <w:rPr>
                <w:rFonts w:ascii="Arial" w:hAnsi="Arial" w:cs="David" w:hint="cs"/>
                <w:sz w:val="24"/>
                <w:szCs w:val="24"/>
                <w:rtl/>
              </w:rPr>
              <w:t>/ וטל' נייד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5A7031F2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1D38F4DF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0412E3" w:rsidRPr="00D735A0" w14:paraId="758E4E0C" w14:textId="77777777" w:rsidTr="00D735A0">
        <w:tc>
          <w:tcPr>
            <w:tcW w:w="2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F632A6" w14:textId="77777777" w:rsidR="000412E3" w:rsidRPr="00D735A0" w:rsidRDefault="000412E3" w:rsidP="00D735A0">
            <w:pPr>
              <w:pStyle w:val="Header"/>
              <w:numPr>
                <w:ilvl w:val="0"/>
                <w:numId w:val="34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מס' פקס'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2601E4BF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31B13014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0412E3" w:rsidRPr="00D735A0" w14:paraId="474240F7" w14:textId="77777777" w:rsidTr="00D735A0"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519F1" w14:textId="77777777" w:rsidR="000412E3" w:rsidRPr="00D735A0" w:rsidRDefault="000412E3" w:rsidP="00D735A0">
            <w:pPr>
              <w:pStyle w:val="Header"/>
              <w:numPr>
                <w:ilvl w:val="0"/>
                <w:numId w:val="34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כתובת דואר אלקטרוני</w:t>
            </w:r>
          </w:p>
        </w:tc>
        <w:tc>
          <w:tcPr>
            <w:tcW w:w="28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D12EDC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auto"/>
          </w:tcPr>
          <w:p w14:paraId="29FF6E96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</w:tbl>
    <w:p w14:paraId="53C320B7" w14:textId="77777777" w:rsidR="000412E3" w:rsidRPr="000412E3" w:rsidRDefault="000412E3" w:rsidP="000412E3">
      <w:pPr>
        <w:bidi/>
      </w:pPr>
    </w:p>
    <w:p w14:paraId="7FCAF647" w14:textId="77777777" w:rsidR="00D308D5" w:rsidRPr="00D308D5" w:rsidRDefault="000412E3" w:rsidP="000412E3">
      <w:pPr>
        <w:numPr>
          <w:ilvl w:val="0"/>
          <w:numId w:val="43"/>
        </w:numPr>
        <w:bidi/>
      </w:pPr>
      <w:r>
        <w:rPr>
          <w:rFonts w:cs="David" w:hint="cs"/>
          <w:szCs w:val="24"/>
          <w:rtl/>
        </w:rPr>
        <w:t>מיומנות: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822"/>
        <w:gridCol w:w="2752"/>
        <w:gridCol w:w="2773"/>
      </w:tblGrid>
      <w:tr w:rsidR="006F38CA" w:rsidRPr="00D735A0" w14:paraId="2CFEF122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6EDEB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הנחיות לבקשה לקבלת היתר לפגיעה בערכי טבע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29F2080B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תגובת מ</w:t>
            </w:r>
            <w:r w:rsidR="006070CF"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גי</w:t>
            </w: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ש הבקשה</w:t>
            </w:r>
          </w:p>
        </w:tc>
        <w:tc>
          <w:tcPr>
            <w:tcW w:w="2858" w:type="dxa"/>
            <w:shd w:val="clear" w:color="auto" w:fill="auto"/>
          </w:tcPr>
          <w:p w14:paraId="452B6643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תגובת רט"ג (אקולוג מחוזי/מדען)</w:t>
            </w:r>
          </w:p>
        </w:tc>
      </w:tr>
      <w:tr w:rsidR="000412E3" w:rsidRPr="00D735A0" w14:paraId="3FDCC13D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56231" w14:textId="77777777" w:rsidR="000412E3" w:rsidRPr="00D735A0" w:rsidRDefault="00B74EE8" w:rsidP="00D735A0">
            <w:pPr>
              <w:pStyle w:val="Header"/>
              <w:numPr>
                <w:ilvl w:val="0"/>
                <w:numId w:val="34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2"/>
                <w:szCs w:val="22"/>
                <w:rtl/>
              </w:rPr>
            </w:pPr>
            <w:r w:rsidRPr="00D735A0">
              <w:rPr>
                <w:rFonts w:ascii="Arial" w:hAnsi="Arial" w:cs="David" w:hint="cs"/>
                <w:sz w:val="22"/>
                <w:szCs w:val="22"/>
                <w:rtl/>
              </w:rPr>
              <w:t>האם החוקר בעל מיומנות</w:t>
            </w:r>
            <w:r w:rsidR="000412E3" w:rsidRPr="00D735A0">
              <w:rPr>
                <w:rFonts w:ascii="Arial" w:hAnsi="Arial" w:cs="David" w:hint="cs"/>
                <w:sz w:val="22"/>
                <w:szCs w:val="22"/>
                <w:rtl/>
              </w:rPr>
              <w:t xml:space="preserve"> ל</w:t>
            </w:r>
            <w:r w:rsidR="000F10BC" w:rsidRPr="00D735A0">
              <w:rPr>
                <w:rFonts w:ascii="Arial" w:hAnsi="Arial" w:cs="David" w:hint="cs"/>
                <w:sz w:val="22"/>
                <w:szCs w:val="22"/>
                <w:rtl/>
              </w:rPr>
              <w:t>זיהוי/</w:t>
            </w:r>
            <w:r w:rsidR="000412E3" w:rsidRPr="00D735A0">
              <w:rPr>
                <w:rFonts w:ascii="Arial" w:hAnsi="Arial" w:cs="David" w:hint="cs"/>
                <w:sz w:val="22"/>
                <w:szCs w:val="22"/>
                <w:rtl/>
              </w:rPr>
              <w:t>לכידה/איסוף הנדרש למחקר</w:t>
            </w:r>
            <w:r w:rsidR="008E3CFE" w:rsidRPr="00D735A0">
              <w:rPr>
                <w:rFonts w:ascii="Arial" w:hAnsi="Arial" w:cs="David" w:hint="cs"/>
                <w:sz w:val="22"/>
                <w:szCs w:val="22"/>
                <w:rtl/>
              </w:rPr>
              <w:t xml:space="preserve"> (לתאר המיומנות)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7144DE85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7A1983A8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0412E3" w:rsidRPr="00D735A0" w14:paraId="18272ED6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E08B8" w14:textId="77777777" w:rsidR="000412E3" w:rsidRPr="00D735A0" w:rsidRDefault="00B74EE8" w:rsidP="00D735A0">
            <w:pPr>
              <w:pStyle w:val="Header"/>
              <w:numPr>
                <w:ilvl w:val="0"/>
                <w:numId w:val="34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האם החוקר בעל מיומנות</w:t>
            </w:r>
            <w:r w:rsidR="000412E3"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 האחזקה והטיפול בחומר הנדרש</w:t>
            </w:r>
            <w:r w:rsidR="008E3CFE"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 (לתאר המיומנות)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50D1403A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0699D28E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562F5120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704813A9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</w:tbl>
    <w:p w14:paraId="323C85B6" w14:textId="77777777" w:rsidR="00E8215D" w:rsidRDefault="00E8215D" w:rsidP="00B74EE8">
      <w:pPr>
        <w:numPr>
          <w:ilvl w:val="0"/>
          <w:numId w:val="43"/>
        </w:numPr>
        <w:bidi/>
        <w:rPr>
          <w:rFonts w:cs="David"/>
          <w:szCs w:val="24"/>
        </w:rPr>
      </w:pPr>
      <w:r>
        <w:rPr>
          <w:rFonts w:cs="David" w:hint="cs"/>
          <w:szCs w:val="24"/>
          <w:rtl/>
        </w:rPr>
        <w:t>את הבקשה להיתר יגיש החוקר (</w:t>
      </w:r>
      <w:r w:rsidR="00B74EE8">
        <w:rPr>
          <w:rFonts w:cs="David" w:hint="cs"/>
          <w:szCs w:val="24"/>
          <w:rtl/>
        </w:rPr>
        <w:t xml:space="preserve">גם אם הוא </w:t>
      </w:r>
      <w:r>
        <w:rPr>
          <w:rFonts w:cs="David" w:hint="cs"/>
          <w:szCs w:val="24"/>
          <w:rtl/>
        </w:rPr>
        <w:t>סטודנט) ה</w:t>
      </w:r>
      <w:r w:rsidR="00B74EE8">
        <w:rPr>
          <w:rFonts w:cs="David" w:hint="cs"/>
          <w:szCs w:val="24"/>
          <w:rtl/>
        </w:rPr>
        <w:t xml:space="preserve">אחראי </w:t>
      </w:r>
      <w:r>
        <w:rPr>
          <w:rFonts w:cs="David" w:hint="cs"/>
          <w:szCs w:val="24"/>
          <w:rtl/>
        </w:rPr>
        <w:t>אישית</w:t>
      </w:r>
      <w:r w:rsidR="00B74EE8">
        <w:rPr>
          <w:rFonts w:cs="David" w:hint="cs"/>
          <w:szCs w:val="24"/>
          <w:rtl/>
        </w:rPr>
        <w:t xml:space="preserve"> על המ</w:t>
      </w:r>
      <w:r>
        <w:rPr>
          <w:rFonts w:cs="David" w:hint="cs"/>
          <w:szCs w:val="24"/>
          <w:rtl/>
        </w:rPr>
        <w:t xml:space="preserve">חקר ורק הוא יהיה רשאי לבצע את הרשום בהיתר. חוקר אשר אינו יכול לבצע בעצמו את עבודת האיסוף או </w:t>
      </w:r>
      <w:r>
        <w:rPr>
          <w:rFonts w:cs="David" w:hint="cs"/>
          <w:szCs w:val="24"/>
          <w:rtl/>
        </w:rPr>
        <w:lastRenderedPageBreak/>
        <w:t>הפגיעה אשר בהיתר, יציין בבקשת ההיתר</w:t>
      </w:r>
      <w:r w:rsidR="003E7443">
        <w:rPr>
          <w:rFonts w:cs="David" w:hint="cs"/>
          <w:szCs w:val="24"/>
          <w:rtl/>
        </w:rPr>
        <w:t>:</w:t>
      </w:r>
      <w:r>
        <w:rPr>
          <w:rFonts w:cs="David"/>
          <w:szCs w:val="24"/>
          <w:rtl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787"/>
        <w:gridCol w:w="2771"/>
        <w:gridCol w:w="2789"/>
      </w:tblGrid>
      <w:tr w:rsidR="006F38CA" w:rsidRPr="00D735A0" w14:paraId="5C3E3713" w14:textId="77777777" w:rsidTr="00D735A0">
        <w:tc>
          <w:tcPr>
            <w:tcW w:w="2857" w:type="dxa"/>
            <w:shd w:val="clear" w:color="auto" w:fill="auto"/>
          </w:tcPr>
          <w:p w14:paraId="56E252E9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הנחיות לבקשה לקבלת היתר לפגיעה בערכי טבע</w:t>
            </w:r>
          </w:p>
        </w:tc>
        <w:tc>
          <w:tcPr>
            <w:tcW w:w="2858" w:type="dxa"/>
            <w:shd w:val="clear" w:color="auto" w:fill="auto"/>
          </w:tcPr>
          <w:p w14:paraId="43938C89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תגובת מבקש הבקשה</w:t>
            </w:r>
          </w:p>
        </w:tc>
        <w:tc>
          <w:tcPr>
            <w:tcW w:w="2858" w:type="dxa"/>
            <w:shd w:val="clear" w:color="auto" w:fill="auto"/>
          </w:tcPr>
          <w:p w14:paraId="0E834016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תגובת רט"ג (אקולוג מחוזי/מדען)</w:t>
            </w:r>
          </w:p>
        </w:tc>
      </w:tr>
      <w:tr w:rsidR="00E5309F" w:rsidRPr="00D735A0" w14:paraId="435E3952" w14:textId="77777777" w:rsidTr="00D735A0">
        <w:tc>
          <w:tcPr>
            <w:tcW w:w="2857" w:type="dxa"/>
            <w:shd w:val="clear" w:color="auto" w:fill="auto"/>
          </w:tcPr>
          <w:p w14:paraId="59D3BEC0" w14:textId="77777777" w:rsidR="00E5309F" w:rsidRPr="00D735A0" w:rsidRDefault="00E5309F" w:rsidP="00D735A0">
            <w:pPr>
              <w:pStyle w:val="Header"/>
              <w:numPr>
                <w:ilvl w:val="0"/>
                <w:numId w:val="34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מי יבצע את העבודה</w:t>
            </w:r>
            <w:r w:rsidR="00B74EE8"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 בפועל </w:t>
            </w: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 (נא לנמק את הבקשה)</w:t>
            </w:r>
          </w:p>
        </w:tc>
        <w:tc>
          <w:tcPr>
            <w:tcW w:w="2858" w:type="dxa"/>
            <w:shd w:val="clear" w:color="auto" w:fill="auto"/>
          </w:tcPr>
          <w:p w14:paraId="2B49A657" w14:textId="77777777" w:rsidR="00E5309F" w:rsidRPr="00D735A0" w:rsidRDefault="00E5309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437F223C" w14:textId="77777777" w:rsidR="00E5309F" w:rsidRPr="00D735A0" w:rsidRDefault="00E5309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7F512E56" w14:textId="77777777" w:rsidR="00E5309F" w:rsidRPr="00D735A0" w:rsidRDefault="00E5309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686B9193" w14:textId="77777777" w:rsidR="00E5309F" w:rsidRPr="00D735A0" w:rsidRDefault="00E5309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01BCA9D2" w14:textId="77777777" w:rsidR="00E5309F" w:rsidRPr="00D735A0" w:rsidRDefault="00E5309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3DCB829B" w14:textId="77777777" w:rsidR="00E5309F" w:rsidRPr="00D735A0" w:rsidRDefault="00E5309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</w:tbl>
    <w:p w14:paraId="10C9D46F" w14:textId="77777777" w:rsidR="00E5309F" w:rsidRPr="00E5309F" w:rsidRDefault="00E5309F" w:rsidP="00E5309F">
      <w:pPr>
        <w:bidi/>
        <w:rPr>
          <w:rFonts w:cs="David"/>
          <w:szCs w:val="24"/>
          <w:rtl/>
        </w:rPr>
      </w:pPr>
    </w:p>
    <w:p w14:paraId="29E77167" w14:textId="77777777" w:rsidR="00E5309F" w:rsidRDefault="00E5309F" w:rsidP="00E8215D">
      <w:pPr>
        <w:numPr>
          <w:ilvl w:val="0"/>
          <w:numId w:val="43"/>
        </w:numPr>
        <w:bidi/>
        <w:rPr>
          <w:rFonts w:cs="David"/>
          <w:szCs w:val="24"/>
        </w:rPr>
      </w:pPr>
      <w:r>
        <w:rPr>
          <w:rFonts w:cs="David" w:hint="cs"/>
          <w:szCs w:val="24"/>
          <w:rtl/>
        </w:rPr>
        <w:t>פרוט שיטות מחקר:</w:t>
      </w:r>
      <w:r>
        <w:rPr>
          <w:rFonts w:cs="David"/>
          <w:szCs w:val="24"/>
          <w:rtl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789"/>
        <w:gridCol w:w="2770"/>
        <w:gridCol w:w="2788"/>
      </w:tblGrid>
      <w:tr w:rsidR="006F38CA" w:rsidRPr="00D735A0" w14:paraId="6B5F1B4B" w14:textId="77777777" w:rsidTr="00D735A0">
        <w:tc>
          <w:tcPr>
            <w:tcW w:w="2857" w:type="dxa"/>
            <w:shd w:val="clear" w:color="auto" w:fill="auto"/>
          </w:tcPr>
          <w:p w14:paraId="2EF65669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הנחיות לבקשה לקבלת היתר לפגיעה בערכי טבע</w:t>
            </w:r>
          </w:p>
        </w:tc>
        <w:tc>
          <w:tcPr>
            <w:tcW w:w="2858" w:type="dxa"/>
            <w:shd w:val="clear" w:color="auto" w:fill="auto"/>
          </w:tcPr>
          <w:p w14:paraId="3B5DB364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תגובת מבקש הבקשה</w:t>
            </w:r>
          </w:p>
        </w:tc>
        <w:tc>
          <w:tcPr>
            <w:tcW w:w="2858" w:type="dxa"/>
            <w:shd w:val="clear" w:color="auto" w:fill="auto"/>
          </w:tcPr>
          <w:p w14:paraId="14B7D47A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תגובת רט"ג (אקולוג מחוזי/מדען)</w:t>
            </w:r>
          </w:p>
        </w:tc>
      </w:tr>
      <w:tr w:rsidR="00E5309F" w:rsidRPr="00D735A0" w14:paraId="090A61E0" w14:textId="77777777" w:rsidTr="00D735A0">
        <w:tc>
          <w:tcPr>
            <w:tcW w:w="2857" w:type="dxa"/>
            <w:shd w:val="clear" w:color="auto" w:fill="auto"/>
          </w:tcPr>
          <w:p w14:paraId="3AA6F752" w14:textId="77777777" w:rsidR="008E3CFE" w:rsidRPr="00D735A0" w:rsidRDefault="00E5309F" w:rsidP="00D735A0">
            <w:pPr>
              <w:pStyle w:val="Header"/>
              <w:numPr>
                <w:ilvl w:val="0"/>
                <w:numId w:val="34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פירוט שיטות המחקר: </w:t>
            </w:r>
            <w:r w:rsidR="000F10BC" w:rsidRPr="00D735A0">
              <w:rPr>
                <w:rFonts w:ascii="Arial" w:hAnsi="Arial" w:cs="David" w:hint="cs"/>
                <w:sz w:val="24"/>
                <w:szCs w:val="24"/>
                <w:rtl/>
              </w:rPr>
              <w:br/>
              <w:t xml:space="preserve">כולל שיטות איסוף חומר חי </w:t>
            </w: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ביבשה, בים, במעבדה.</w:t>
            </w:r>
          </w:p>
          <w:p w14:paraId="326ACDFF" w14:textId="77777777" w:rsidR="008E3CFE" w:rsidRPr="00D735A0" w:rsidRDefault="008E3CFE" w:rsidP="00D735A0">
            <w:pPr>
              <w:pStyle w:val="Header"/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</w:rPr>
            </w:pPr>
          </w:p>
          <w:p w14:paraId="466D74DF" w14:textId="77777777" w:rsidR="008E3CFE" w:rsidRPr="00D735A0" w:rsidRDefault="008E3CFE" w:rsidP="00D735A0">
            <w:pPr>
              <w:pStyle w:val="Header"/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2"/>
                <w:szCs w:val="22"/>
                <w:rtl/>
              </w:rPr>
            </w:pP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 xml:space="preserve">**    </w:t>
            </w:r>
            <w:r w:rsidRPr="00D735A0">
              <w:rPr>
                <w:rFonts w:ascii="Arial" w:hAnsi="Arial" w:cs="David" w:hint="cs"/>
                <w:sz w:val="22"/>
                <w:szCs w:val="22"/>
                <w:rtl/>
              </w:rPr>
              <w:t>ניתן להגיש חומר זה במסמך</w:t>
            </w:r>
          </w:p>
          <w:p w14:paraId="7029628E" w14:textId="77777777" w:rsidR="00E5309F" w:rsidRPr="00D735A0" w:rsidRDefault="008E3CFE" w:rsidP="00D735A0">
            <w:pPr>
              <w:pStyle w:val="Header"/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2"/>
                <w:szCs w:val="22"/>
                <w:rtl/>
              </w:rPr>
              <w:t xml:space="preserve">        מצורף עד עמוד אחד</w:t>
            </w:r>
          </w:p>
        </w:tc>
        <w:tc>
          <w:tcPr>
            <w:tcW w:w="2858" w:type="dxa"/>
            <w:shd w:val="clear" w:color="auto" w:fill="auto"/>
          </w:tcPr>
          <w:p w14:paraId="7EB6CFBA" w14:textId="77777777" w:rsidR="00E5309F" w:rsidRPr="00D735A0" w:rsidRDefault="00E5309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464C135F" w14:textId="77777777" w:rsidR="00E5309F" w:rsidRPr="00D735A0" w:rsidRDefault="00E5309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6F9006A4" w14:textId="77777777" w:rsidR="00E5309F" w:rsidRPr="00D735A0" w:rsidRDefault="00E5309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035BA756" w14:textId="77777777" w:rsidR="00E5309F" w:rsidRPr="00D735A0" w:rsidRDefault="00E5309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6E2F3521" w14:textId="77777777" w:rsidR="00E5309F" w:rsidRPr="00D735A0" w:rsidRDefault="00E5309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2416173F" w14:textId="77777777" w:rsidR="00E5309F" w:rsidRPr="00D735A0" w:rsidRDefault="00E5309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7E8680DC" w14:textId="77777777" w:rsidR="00E5309F" w:rsidRPr="00D735A0" w:rsidRDefault="00E5309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</w:tbl>
    <w:p w14:paraId="6E597BDB" w14:textId="77777777" w:rsidR="00E5309F" w:rsidRPr="00E5309F" w:rsidRDefault="00E5309F" w:rsidP="00E5309F">
      <w:pPr>
        <w:bidi/>
        <w:rPr>
          <w:rFonts w:cs="David"/>
          <w:szCs w:val="24"/>
          <w:rtl/>
        </w:rPr>
      </w:pPr>
    </w:p>
    <w:p w14:paraId="79F16436" w14:textId="77777777" w:rsidR="00E5309F" w:rsidRDefault="00E5309F" w:rsidP="00E5309F">
      <w:pPr>
        <w:numPr>
          <w:ilvl w:val="0"/>
          <w:numId w:val="43"/>
        </w:numPr>
        <w:bidi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פירוט לפי: </w:t>
      </w:r>
      <w:r>
        <w:rPr>
          <w:rFonts w:cs="David"/>
          <w:szCs w:val="24"/>
          <w:rtl/>
        </w:rPr>
        <w:br/>
      </w:r>
    </w:p>
    <w:tbl>
      <w:tblPr>
        <w:tblpPr w:leftFromText="180" w:rightFromText="180" w:vertAnchor="text" w:horzAnchor="margin" w:tblpXSpec="center" w:tblpY="97"/>
        <w:bidiVisual/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265"/>
        <w:gridCol w:w="1260"/>
        <w:gridCol w:w="846"/>
        <w:gridCol w:w="1404"/>
        <w:gridCol w:w="1170"/>
        <w:gridCol w:w="1260"/>
        <w:gridCol w:w="810"/>
        <w:gridCol w:w="2446"/>
      </w:tblGrid>
      <w:tr w:rsidR="00E82D72" w:rsidRPr="00D735A0" w14:paraId="70EDF551" w14:textId="77777777" w:rsidTr="00D735A0">
        <w:tc>
          <w:tcPr>
            <w:tcW w:w="1265" w:type="dxa"/>
            <w:shd w:val="clear" w:color="auto" w:fill="auto"/>
          </w:tcPr>
          <w:p w14:paraId="3C9E5BEF" w14:textId="77777777" w:rsidR="00E82D72" w:rsidRPr="00D735A0" w:rsidRDefault="00E82D72" w:rsidP="00D735A0">
            <w:pPr>
              <w:bidi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D735A0">
              <w:rPr>
                <w:rFonts w:cs="David" w:hint="cs"/>
                <w:b/>
                <w:bCs/>
                <w:szCs w:val="24"/>
                <w:rtl/>
              </w:rPr>
              <w:t xml:space="preserve">שם </w:t>
            </w:r>
          </w:p>
          <w:p w14:paraId="2239C474" w14:textId="77777777" w:rsidR="00E82D72" w:rsidRPr="00D735A0" w:rsidRDefault="00E82D72" w:rsidP="00D735A0">
            <w:pPr>
              <w:bidi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D735A0">
              <w:rPr>
                <w:rFonts w:cs="David" w:hint="cs"/>
                <w:b/>
                <w:bCs/>
                <w:szCs w:val="24"/>
                <w:rtl/>
              </w:rPr>
              <w:t>(מדעי)</w:t>
            </w:r>
          </w:p>
        </w:tc>
        <w:tc>
          <w:tcPr>
            <w:tcW w:w="1260" w:type="dxa"/>
            <w:shd w:val="clear" w:color="auto" w:fill="auto"/>
          </w:tcPr>
          <w:p w14:paraId="1D326DCF" w14:textId="77777777" w:rsidR="00E82D72" w:rsidRPr="00D735A0" w:rsidRDefault="00E82D72" w:rsidP="00D735A0">
            <w:pPr>
              <w:bidi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D735A0">
              <w:rPr>
                <w:rFonts w:cs="David" w:hint="cs"/>
                <w:b/>
                <w:bCs/>
                <w:szCs w:val="24"/>
                <w:rtl/>
              </w:rPr>
              <w:t>שם (עברית)</w:t>
            </w:r>
          </w:p>
        </w:tc>
        <w:tc>
          <w:tcPr>
            <w:tcW w:w="846" w:type="dxa"/>
            <w:shd w:val="clear" w:color="auto" w:fill="auto"/>
          </w:tcPr>
          <w:p w14:paraId="32AB659B" w14:textId="77777777" w:rsidR="00E82D72" w:rsidRPr="00D735A0" w:rsidRDefault="00E82D72" w:rsidP="00D735A0">
            <w:pPr>
              <w:bidi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D735A0">
              <w:rPr>
                <w:rFonts w:cs="David" w:hint="cs"/>
                <w:b/>
                <w:bCs/>
                <w:szCs w:val="24"/>
                <w:rtl/>
              </w:rPr>
              <w:t>מס' פרטים</w:t>
            </w:r>
          </w:p>
        </w:tc>
        <w:tc>
          <w:tcPr>
            <w:tcW w:w="1404" w:type="dxa"/>
            <w:shd w:val="clear" w:color="auto" w:fill="auto"/>
          </w:tcPr>
          <w:p w14:paraId="7465C91E" w14:textId="77777777" w:rsidR="00E82D72" w:rsidRPr="00D735A0" w:rsidRDefault="00E82D72" w:rsidP="00D735A0">
            <w:pPr>
              <w:bidi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D735A0">
              <w:rPr>
                <w:rFonts w:cs="David" w:hint="cs"/>
                <w:b/>
                <w:bCs/>
                <w:szCs w:val="24"/>
                <w:rtl/>
              </w:rPr>
              <w:t>גודל הפרטים</w:t>
            </w:r>
          </w:p>
        </w:tc>
        <w:tc>
          <w:tcPr>
            <w:tcW w:w="1170" w:type="dxa"/>
            <w:shd w:val="clear" w:color="auto" w:fill="auto"/>
          </w:tcPr>
          <w:p w14:paraId="7FE16D9E" w14:textId="77777777" w:rsidR="00E82D72" w:rsidRPr="00D735A0" w:rsidRDefault="00E82D72" w:rsidP="00D735A0">
            <w:pPr>
              <w:bidi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D735A0">
              <w:rPr>
                <w:rFonts w:cs="David" w:hint="cs"/>
                <w:b/>
                <w:bCs/>
                <w:szCs w:val="24"/>
                <w:rtl/>
              </w:rPr>
              <w:t xml:space="preserve">נ"צ </w:t>
            </w:r>
            <w:r w:rsidRPr="00D735A0">
              <w:rPr>
                <w:rFonts w:cs="David" w:hint="cs"/>
                <w:b/>
                <w:bCs/>
                <w:szCs w:val="24"/>
              </w:rPr>
              <w:t>X</w:t>
            </w:r>
          </w:p>
        </w:tc>
        <w:tc>
          <w:tcPr>
            <w:tcW w:w="1260" w:type="dxa"/>
            <w:shd w:val="clear" w:color="auto" w:fill="auto"/>
          </w:tcPr>
          <w:p w14:paraId="063751FE" w14:textId="77777777" w:rsidR="00E82D72" w:rsidRPr="00D735A0" w:rsidRDefault="00E82D72" w:rsidP="00D735A0">
            <w:pPr>
              <w:bidi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D735A0">
              <w:rPr>
                <w:rFonts w:cs="David" w:hint="cs"/>
                <w:b/>
                <w:bCs/>
                <w:szCs w:val="24"/>
                <w:rtl/>
              </w:rPr>
              <w:t xml:space="preserve">נ"צ </w:t>
            </w:r>
            <w:r w:rsidRPr="00D735A0">
              <w:rPr>
                <w:rFonts w:cs="David" w:hint="cs"/>
                <w:b/>
                <w:bCs/>
                <w:szCs w:val="24"/>
              </w:rPr>
              <w:t>Y</w:t>
            </w:r>
          </w:p>
        </w:tc>
        <w:tc>
          <w:tcPr>
            <w:tcW w:w="810" w:type="dxa"/>
            <w:shd w:val="clear" w:color="auto" w:fill="auto"/>
          </w:tcPr>
          <w:p w14:paraId="1351400A" w14:textId="77777777" w:rsidR="00E82D72" w:rsidRPr="00D735A0" w:rsidRDefault="00E82D72" w:rsidP="00D735A0">
            <w:pPr>
              <w:bidi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D735A0">
              <w:rPr>
                <w:rFonts w:cs="David" w:hint="cs"/>
                <w:b/>
                <w:bCs/>
                <w:szCs w:val="24"/>
                <w:rtl/>
              </w:rPr>
              <w:t>איזור</w:t>
            </w:r>
          </w:p>
        </w:tc>
        <w:tc>
          <w:tcPr>
            <w:tcW w:w="2446" w:type="dxa"/>
            <w:shd w:val="clear" w:color="auto" w:fill="auto"/>
          </w:tcPr>
          <w:p w14:paraId="2F126D0A" w14:textId="77777777" w:rsidR="00E82D72" w:rsidRPr="00D735A0" w:rsidRDefault="00E82D72" w:rsidP="00D735A0">
            <w:pPr>
              <w:bidi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D735A0">
              <w:rPr>
                <w:rFonts w:cs="David" w:hint="cs"/>
                <w:b/>
                <w:bCs/>
                <w:szCs w:val="24"/>
                <w:rtl/>
              </w:rPr>
              <w:t>מהות הפגיעה: איסוף, לכידה, שחרור וכו'</w:t>
            </w:r>
          </w:p>
        </w:tc>
      </w:tr>
      <w:tr w:rsidR="00E82D72" w:rsidRPr="00D735A0" w14:paraId="2F7BAAEC" w14:textId="77777777" w:rsidTr="00D735A0">
        <w:tc>
          <w:tcPr>
            <w:tcW w:w="1265" w:type="dxa"/>
            <w:shd w:val="clear" w:color="auto" w:fill="auto"/>
          </w:tcPr>
          <w:p w14:paraId="73E918B6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14:paraId="5065FAB9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14:paraId="735067BE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404" w:type="dxa"/>
            <w:shd w:val="clear" w:color="auto" w:fill="auto"/>
          </w:tcPr>
          <w:p w14:paraId="6EA8CA5F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170" w:type="dxa"/>
            <w:shd w:val="clear" w:color="auto" w:fill="auto"/>
          </w:tcPr>
          <w:p w14:paraId="5C68A382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14:paraId="35559BF4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304C9E6F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2446" w:type="dxa"/>
            <w:shd w:val="clear" w:color="auto" w:fill="auto"/>
          </w:tcPr>
          <w:p w14:paraId="0666C40C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</w:tr>
      <w:tr w:rsidR="00E82D72" w:rsidRPr="00D735A0" w14:paraId="65D22798" w14:textId="77777777" w:rsidTr="00D735A0">
        <w:tc>
          <w:tcPr>
            <w:tcW w:w="1265" w:type="dxa"/>
            <w:shd w:val="clear" w:color="auto" w:fill="auto"/>
          </w:tcPr>
          <w:p w14:paraId="3658D9CE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14:paraId="09A884E9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14:paraId="20FFA6A7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404" w:type="dxa"/>
            <w:shd w:val="clear" w:color="auto" w:fill="auto"/>
          </w:tcPr>
          <w:p w14:paraId="0AA91D80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170" w:type="dxa"/>
            <w:shd w:val="clear" w:color="auto" w:fill="auto"/>
          </w:tcPr>
          <w:p w14:paraId="14DD8042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14:paraId="108E25C4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384B961D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2446" w:type="dxa"/>
            <w:shd w:val="clear" w:color="auto" w:fill="auto"/>
          </w:tcPr>
          <w:p w14:paraId="46CA9C12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</w:tr>
      <w:tr w:rsidR="00E82D72" w:rsidRPr="00D735A0" w14:paraId="24D5898D" w14:textId="77777777" w:rsidTr="00D735A0">
        <w:tc>
          <w:tcPr>
            <w:tcW w:w="1265" w:type="dxa"/>
            <w:shd w:val="clear" w:color="auto" w:fill="auto"/>
          </w:tcPr>
          <w:p w14:paraId="4A45CFE1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14:paraId="7344C686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14:paraId="3080F014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404" w:type="dxa"/>
            <w:shd w:val="clear" w:color="auto" w:fill="auto"/>
          </w:tcPr>
          <w:p w14:paraId="5D86EA3C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170" w:type="dxa"/>
            <w:shd w:val="clear" w:color="auto" w:fill="auto"/>
          </w:tcPr>
          <w:p w14:paraId="1BD4D7C4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14:paraId="4F66371F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1F5D6D97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2446" w:type="dxa"/>
            <w:shd w:val="clear" w:color="auto" w:fill="auto"/>
          </w:tcPr>
          <w:p w14:paraId="5E41FEB7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</w:tr>
      <w:tr w:rsidR="00E82D72" w:rsidRPr="00D735A0" w14:paraId="4DF5FB20" w14:textId="77777777" w:rsidTr="00D735A0">
        <w:tc>
          <w:tcPr>
            <w:tcW w:w="1265" w:type="dxa"/>
            <w:shd w:val="clear" w:color="auto" w:fill="auto"/>
          </w:tcPr>
          <w:p w14:paraId="2F0A9C3F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14:paraId="4518F54D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846" w:type="dxa"/>
            <w:shd w:val="clear" w:color="auto" w:fill="auto"/>
          </w:tcPr>
          <w:p w14:paraId="698771B2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404" w:type="dxa"/>
            <w:shd w:val="clear" w:color="auto" w:fill="auto"/>
          </w:tcPr>
          <w:p w14:paraId="0C21BAFE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170" w:type="dxa"/>
            <w:shd w:val="clear" w:color="auto" w:fill="auto"/>
          </w:tcPr>
          <w:p w14:paraId="050F6962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14:paraId="3B4A968A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377DFFFA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  <w:tc>
          <w:tcPr>
            <w:tcW w:w="2446" w:type="dxa"/>
            <w:shd w:val="clear" w:color="auto" w:fill="auto"/>
          </w:tcPr>
          <w:p w14:paraId="77D1FD79" w14:textId="77777777" w:rsidR="00E82D72" w:rsidRPr="00D735A0" w:rsidRDefault="00E82D72" w:rsidP="00D735A0">
            <w:pPr>
              <w:bidi/>
              <w:rPr>
                <w:rFonts w:cs="David"/>
                <w:szCs w:val="24"/>
                <w:rtl/>
              </w:rPr>
            </w:pPr>
          </w:p>
        </w:tc>
      </w:tr>
    </w:tbl>
    <w:p w14:paraId="70AFD150" w14:textId="77777777" w:rsidR="00E82D72" w:rsidRDefault="00E82D72">
      <w:pPr>
        <w:bidi/>
      </w:pPr>
    </w:p>
    <w:p w14:paraId="23FDF056" w14:textId="77777777" w:rsidR="00A14C49" w:rsidRDefault="00B74EE8" w:rsidP="00A14C49">
      <w:pPr>
        <w:numPr>
          <w:ilvl w:val="0"/>
          <w:numId w:val="43"/>
        </w:numPr>
        <w:bidi/>
        <w:rPr>
          <w:rFonts w:cs="David"/>
          <w:szCs w:val="24"/>
        </w:rPr>
      </w:pPr>
      <w:r>
        <w:rPr>
          <w:rFonts w:cs="David" w:hint="cs"/>
          <w:szCs w:val="24"/>
          <w:rtl/>
        </w:rPr>
        <w:t>הערכת</w:t>
      </w:r>
      <w:r w:rsidR="006E48E1">
        <w:rPr>
          <w:rFonts w:cs="David" w:hint="cs"/>
          <w:szCs w:val="24"/>
          <w:rtl/>
        </w:rPr>
        <w:t xml:space="preserve"> ה</w:t>
      </w:r>
      <w:r w:rsidR="00A14C49">
        <w:rPr>
          <w:rFonts w:cs="David" w:hint="cs"/>
          <w:szCs w:val="24"/>
          <w:rtl/>
        </w:rPr>
        <w:t xml:space="preserve">נזק </w:t>
      </w:r>
      <w:r w:rsidR="006E48E1">
        <w:rPr>
          <w:rFonts w:cs="David" w:hint="cs"/>
          <w:szCs w:val="24"/>
          <w:rtl/>
        </w:rPr>
        <w:t>ה</w:t>
      </w:r>
      <w:r w:rsidR="00A14C49">
        <w:rPr>
          <w:rFonts w:cs="David" w:hint="cs"/>
          <w:szCs w:val="24"/>
          <w:rtl/>
        </w:rPr>
        <w:t>צפוי</w:t>
      </w:r>
      <w:r>
        <w:rPr>
          <w:rFonts w:cs="David" w:hint="cs"/>
          <w:szCs w:val="24"/>
          <w:rtl/>
        </w:rPr>
        <w:t xml:space="preserve"> לטבע</w:t>
      </w:r>
      <w:r w:rsidR="00A14C49">
        <w:rPr>
          <w:rFonts w:cs="David" w:hint="cs"/>
          <w:szCs w:val="24"/>
          <w:rtl/>
        </w:rPr>
        <w:t>:</w:t>
      </w:r>
      <w:r w:rsidR="00A14C49">
        <w:rPr>
          <w:rFonts w:cs="David" w:hint="cs"/>
          <w:szCs w:val="24"/>
          <w:rtl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798"/>
        <w:gridCol w:w="2765"/>
        <w:gridCol w:w="2784"/>
      </w:tblGrid>
      <w:tr w:rsidR="006F38CA" w:rsidRPr="00D735A0" w14:paraId="0F46111B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F9D9E6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הנחיות לבקשה לקבלת היתר לפגיעה בערכי טבע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0F293169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תגובת מ</w:t>
            </w:r>
            <w:r w:rsidR="006070CF"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גי</w:t>
            </w: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ש הבקשה</w:t>
            </w:r>
          </w:p>
        </w:tc>
        <w:tc>
          <w:tcPr>
            <w:tcW w:w="2858" w:type="dxa"/>
            <w:shd w:val="clear" w:color="auto" w:fill="auto"/>
          </w:tcPr>
          <w:p w14:paraId="3A594F5A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תגובת רט"ג (אקולוג מחוזי/מדען)</w:t>
            </w:r>
          </w:p>
        </w:tc>
      </w:tr>
      <w:tr w:rsidR="00A14C49" w:rsidRPr="00D735A0" w14:paraId="316D2ED1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0AF162" w14:textId="77777777" w:rsidR="00A14C49" w:rsidRPr="00D735A0" w:rsidRDefault="006E48E1" w:rsidP="00D735A0">
            <w:pPr>
              <w:pStyle w:val="Header"/>
              <w:numPr>
                <w:ilvl w:val="0"/>
                <w:numId w:val="41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תיאור הנזק הצפוי לאוכלוסייה 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54DAF565" w14:textId="77777777" w:rsidR="00A14C49" w:rsidRPr="00D735A0" w:rsidRDefault="00A14C49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6F0517C1" w14:textId="77777777" w:rsidR="00A14C49" w:rsidRPr="00D735A0" w:rsidRDefault="00A14C49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DE5712" w:rsidRPr="00D735A0" w14:paraId="256A052B" w14:textId="77777777" w:rsidTr="00D735A0">
        <w:tc>
          <w:tcPr>
            <w:tcW w:w="2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A9CA63" w14:textId="77777777" w:rsidR="00DE5712" w:rsidRPr="00D735A0" w:rsidRDefault="000A20AA" w:rsidP="00D735A0">
            <w:pPr>
              <w:pStyle w:val="Header"/>
              <w:numPr>
                <w:ilvl w:val="0"/>
                <w:numId w:val="34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גודל האוכלוסייה המוערכת מכל מין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40C6163A" w14:textId="77777777" w:rsidR="00DE5712" w:rsidRPr="00D735A0" w:rsidRDefault="00DE5712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0A4F75E2" w14:textId="77777777" w:rsidR="00DE5712" w:rsidRPr="00D735A0" w:rsidRDefault="00DE5712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0A20AA" w:rsidRPr="00D735A0" w14:paraId="57D7E38C" w14:textId="77777777" w:rsidTr="00D735A0">
        <w:tc>
          <w:tcPr>
            <w:tcW w:w="2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550096" w14:textId="77777777" w:rsidR="000A20AA" w:rsidRPr="00D735A0" w:rsidRDefault="000A20AA" w:rsidP="00D735A0">
            <w:pPr>
              <w:pStyle w:val="Header"/>
              <w:numPr>
                <w:ilvl w:val="0"/>
                <w:numId w:val="34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אחוז הפגיעה בה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2B045CA6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61632458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33762E38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0A20AA" w:rsidRPr="00D735A0" w14:paraId="65DF8349" w14:textId="77777777" w:rsidTr="00D735A0">
        <w:trPr>
          <w:trHeight w:val="507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15D76" w14:textId="77777777" w:rsidR="000A20AA" w:rsidRPr="00D735A0" w:rsidRDefault="000A20AA" w:rsidP="00D735A0">
            <w:pPr>
              <w:pStyle w:val="Header"/>
              <w:numPr>
                <w:ilvl w:val="0"/>
                <w:numId w:val="34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מקום</w:t>
            </w:r>
            <w:r w:rsidR="00B74EE8" w:rsidRPr="00D735A0">
              <w:rPr>
                <w:rFonts w:ascii="Arial" w:hAnsi="Arial" w:cs="David" w:hint="cs"/>
                <w:sz w:val="24"/>
                <w:szCs w:val="24"/>
                <w:rtl/>
              </w:rPr>
              <w:t>/</w:t>
            </w:r>
            <w:proofErr w:type="spellStart"/>
            <w:r w:rsidR="00B74EE8" w:rsidRPr="00D735A0">
              <w:rPr>
                <w:rFonts w:ascii="Arial" w:hAnsi="Arial" w:cs="David" w:hint="cs"/>
                <w:sz w:val="24"/>
                <w:szCs w:val="24"/>
                <w:rtl/>
              </w:rPr>
              <w:t>ות</w:t>
            </w:r>
            <w:proofErr w:type="spellEnd"/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 איסוף רצוי</w:t>
            </w:r>
            <w:r w:rsidR="00B74EE8" w:rsidRPr="00D735A0">
              <w:rPr>
                <w:rFonts w:ascii="Arial" w:hAnsi="Arial" w:cs="David" w:hint="cs"/>
                <w:sz w:val="24"/>
                <w:szCs w:val="24"/>
                <w:rtl/>
              </w:rPr>
              <w:t>/ים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36AB250D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5EB92B81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00C6CE28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</w:tbl>
    <w:p w14:paraId="4ABC6E8C" w14:textId="77777777" w:rsidR="00D308D5" w:rsidRDefault="00D308D5" w:rsidP="00D308D5">
      <w:pPr>
        <w:bidi/>
        <w:rPr>
          <w:rFonts w:cs="David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793"/>
        <w:gridCol w:w="2768"/>
        <w:gridCol w:w="2786"/>
      </w:tblGrid>
      <w:tr w:rsidR="006F38CA" w:rsidRPr="00D735A0" w14:paraId="6FFBCEC5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CCCC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הנחיות לבקשה לקבלת היתר לפגיעה בערכי טבע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59628314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תגובת מבקש הבקשה</w:t>
            </w:r>
          </w:p>
        </w:tc>
        <w:tc>
          <w:tcPr>
            <w:tcW w:w="2858" w:type="dxa"/>
            <w:shd w:val="clear" w:color="auto" w:fill="auto"/>
          </w:tcPr>
          <w:p w14:paraId="334B6F5B" w14:textId="77777777" w:rsidR="006F38CA" w:rsidRPr="00D735A0" w:rsidRDefault="006F38C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תגובת רט"ג (אקולוג מחוזי/מדען)</w:t>
            </w:r>
          </w:p>
        </w:tc>
      </w:tr>
      <w:tr w:rsidR="000A20AA" w:rsidRPr="00D735A0" w14:paraId="68285ED3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5E2B" w14:textId="77777777" w:rsidR="000A20AA" w:rsidRPr="00D735A0" w:rsidRDefault="00313389" w:rsidP="00D735A0">
            <w:pPr>
              <w:pStyle w:val="Header"/>
              <w:numPr>
                <w:ilvl w:val="0"/>
                <w:numId w:val="41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האם זמן הפעילות ב</w:t>
            </w:r>
            <w:r w:rsidR="000A20AA" w:rsidRPr="00D735A0">
              <w:rPr>
                <w:rFonts w:ascii="Arial" w:hAnsi="Arial" w:cs="David" w:hint="cs"/>
                <w:sz w:val="24"/>
                <w:szCs w:val="24"/>
                <w:rtl/>
              </w:rPr>
              <w:t>שמורת טבע</w:t>
            </w:r>
            <w:r w:rsidR="00B74EE8" w:rsidRPr="00D735A0">
              <w:rPr>
                <w:rFonts w:ascii="Arial" w:hAnsi="Arial" w:cs="David" w:hint="cs"/>
                <w:sz w:val="24"/>
                <w:szCs w:val="24"/>
                <w:rtl/>
              </w:rPr>
              <w:t>/גן לאומי</w:t>
            </w:r>
            <w:r w:rsidR="000A20AA"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- (יום/לילה) 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4F81622D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31A027EC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</w:tbl>
    <w:p w14:paraId="6FCAB98A" w14:textId="77777777" w:rsidR="000A20AA" w:rsidRDefault="000A20AA" w:rsidP="000A20AA">
      <w:pPr>
        <w:bidi/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1"/>
        <w:gridCol w:w="2773"/>
        <w:gridCol w:w="2773"/>
      </w:tblGrid>
      <w:tr w:rsidR="000A20AA" w:rsidRPr="00D735A0" w14:paraId="1CB26827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CCAC2" w14:textId="77777777" w:rsidR="000A20AA" w:rsidRPr="00D735A0" w:rsidRDefault="000A20AA" w:rsidP="00D735A0">
            <w:pPr>
              <w:pStyle w:val="Header"/>
              <w:numPr>
                <w:ilvl w:val="0"/>
                <w:numId w:val="41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lastRenderedPageBreak/>
              <w:t>מה יעלה בגורל בעלי החיים בתום הניסוי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6A3B5668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016EBD22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105A83AB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7B79E114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0DBCBD2F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</w:tbl>
    <w:p w14:paraId="03525CDD" w14:textId="77777777" w:rsidR="000A20AA" w:rsidRPr="006F38CA" w:rsidRDefault="000A20AA">
      <w:pPr>
        <w:bidi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2772"/>
        <w:gridCol w:w="2772"/>
      </w:tblGrid>
      <w:tr w:rsidR="000A20AA" w:rsidRPr="00D735A0" w14:paraId="66A101A8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142B6" w14:textId="77777777" w:rsidR="000A20AA" w:rsidRPr="00D735A0" w:rsidRDefault="000A20AA" w:rsidP="00D735A0">
            <w:pPr>
              <w:pStyle w:val="Header"/>
              <w:numPr>
                <w:ilvl w:val="0"/>
                <w:numId w:val="41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משך זמן משוער של המחקר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5628EAFA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7ACB65C1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680B9213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1EEFD193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7147B2BD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</w:tbl>
    <w:p w14:paraId="49C973C1" w14:textId="77777777" w:rsidR="003E7443" w:rsidRDefault="003E7443" w:rsidP="003E7443">
      <w:pPr>
        <w:bidi/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2770"/>
        <w:gridCol w:w="2770"/>
      </w:tblGrid>
      <w:tr w:rsidR="000A20AA" w:rsidRPr="00D735A0" w14:paraId="286C08D0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A9844" w14:textId="77777777" w:rsidR="000A20AA" w:rsidRPr="00D735A0" w:rsidRDefault="003E7443" w:rsidP="00D735A0">
            <w:pPr>
              <w:pStyle w:val="Header"/>
              <w:numPr>
                <w:ilvl w:val="0"/>
                <w:numId w:val="41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מקום ותנאי החזקת ערכי הטבע</w:t>
            </w:r>
            <w:r w:rsidR="000412E3" w:rsidRPr="00D735A0">
              <w:rPr>
                <w:rFonts w:ascii="Arial" w:hAnsi="Arial" w:cs="David" w:hint="cs"/>
                <w:sz w:val="24"/>
                <w:szCs w:val="24"/>
                <w:rtl/>
              </w:rPr>
              <w:t>. יש לפרט מה סוג וטיב המ</w:t>
            </w:r>
            <w:r w:rsidR="00E82D72" w:rsidRPr="00D735A0">
              <w:rPr>
                <w:rFonts w:ascii="Arial" w:hAnsi="Arial" w:cs="David" w:hint="cs"/>
                <w:sz w:val="24"/>
                <w:szCs w:val="24"/>
                <w:rtl/>
              </w:rPr>
              <w:t>תקן</w:t>
            </w:r>
            <w:r w:rsidR="000412E3"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 המאפשר אחזקתם של ערכי הטבע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24604AC9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1D21D1F2" w14:textId="77777777" w:rsidR="000A20AA" w:rsidRPr="00D735A0" w:rsidRDefault="000A20AA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357FEAFC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076696A0" w14:textId="77777777" w:rsidR="003E7443" w:rsidRPr="00D735A0" w:rsidRDefault="003E744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05AD19C6" w14:textId="77777777" w:rsidR="003E7443" w:rsidRPr="00D735A0" w:rsidRDefault="003E744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5CC26365" w14:textId="77777777" w:rsidR="003E7443" w:rsidRPr="00D735A0" w:rsidRDefault="003E744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</w:tbl>
    <w:p w14:paraId="539AD559" w14:textId="77777777" w:rsidR="000412E3" w:rsidRDefault="003E7443" w:rsidP="00E5309F">
      <w:pPr>
        <w:numPr>
          <w:ilvl w:val="0"/>
          <w:numId w:val="43"/>
        </w:numPr>
        <w:bidi/>
        <w:rPr>
          <w:rFonts w:cs="David"/>
          <w:szCs w:val="24"/>
        </w:rPr>
      </w:pPr>
      <w:r>
        <w:rPr>
          <w:rFonts w:cs="David" w:hint="cs"/>
          <w:szCs w:val="24"/>
          <w:rtl/>
        </w:rPr>
        <w:t>בנוסף נבקש לקבל מידע על:</w:t>
      </w:r>
    </w:p>
    <w:p w14:paraId="75F7A39A" w14:textId="77777777" w:rsidR="000412E3" w:rsidRDefault="000412E3" w:rsidP="000412E3">
      <w:pPr>
        <w:bidi/>
        <w:rPr>
          <w:rFonts w:cs="David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5"/>
        <w:gridCol w:w="2771"/>
        <w:gridCol w:w="2771"/>
      </w:tblGrid>
      <w:tr w:rsidR="000412E3" w:rsidRPr="00D735A0" w14:paraId="2BEDAB7B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36D8" w14:textId="77777777" w:rsidR="000412E3" w:rsidRPr="00D735A0" w:rsidRDefault="000412E3" w:rsidP="00D735A0">
            <w:pPr>
              <w:pStyle w:val="Header"/>
              <w:numPr>
                <w:ilvl w:val="0"/>
                <w:numId w:val="41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מה היא שאלת המחקר, </w:t>
            </w:r>
            <w:r w:rsidR="00B74EE8"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  <w:r w:rsidR="00313389" w:rsidRPr="00D735A0">
              <w:rPr>
                <w:rFonts w:ascii="Arial" w:hAnsi="Arial" w:cs="David" w:hint="cs"/>
                <w:sz w:val="24"/>
                <w:szCs w:val="24"/>
                <w:rtl/>
              </w:rPr>
              <w:t>מטרת</w:t>
            </w: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 המחקר (1/2 עמוד)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5EE0C586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70068356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44E97C65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4C55F5CC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18C37B6A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1E623EFE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3A175391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</w:tbl>
    <w:p w14:paraId="57D8644D" w14:textId="77777777" w:rsidR="000412E3" w:rsidRDefault="000412E3">
      <w:pPr>
        <w:bidi/>
      </w:pPr>
    </w:p>
    <w:p w14:paraId="238CB6EA" w14:textId="77777777" w:rsidR="000412E3" w:rsidRDefault="00B74EE8" w:rsidP="00313389">
      <w:pPr>
        <w:numPr>
          <w:ilvl w:val="0"/>
          <w:numId w:val="43"/>
        </w:numPr>
        <w:bidi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תקציר </w:t>
      </w:r>
      <w:r w:rsidR="00313389">
        <w:rPr>
          <w:rFonts w:cs="David" w:hint="cs"/>
          <w:szCs w:val="24"/>
          <w:rtl/>
        </w:rPr>
        <w:t>תוכנית</w:t>
      </w:r>
      <w:r w:rsidR="000412E3">
        <w:rPr>
          <w:rFonts w:cs="David" w:hint="cs"/>
          <w:szCs w:val="24"/>
          <w:rtl/>
        </w:rPr>
        <w:t xml:space="preserve"> המחקר (עד 2 עמודים).</w:t>
      </w:r>
      <w:r w:rsidR="000412E3">
        <w:rPr>
          <w:rFonts w:cs="David"/>
          <w:szCs w:val="24"/>
          <w:rtl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5"/>
        <w:gridCol w:w="2771"/>
        <w:gridCol w:w="2771"/>
      </w:tblGrid>
      <w:tr w:rsidR="000412E3" w:rsidRPr="00D735A0" w14:paraId="64785677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1F9C9" w14:textId="77777777" w:rsidR="000412E3" w:rsidRPr="00D735A0" w:rsidRDefault="000412E3" w:rsidP="00D735A0">
            <w:pPr>
              <w:pStyle w:val="Header"/>
              <w:numPr>
                <w:ilvl w:val="0"/>
                <w:numId w:val="41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האם יש למחקר תרומה ישירה ל</w:t>
            </w:r>
            <w:r w:rsidR="00B74EE8"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שמירת </w:t>
            </w: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טבע?</w:t>
            </w:r>
            <w:r w:rsidR="00B74EE8"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 ומה היא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2BE87880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1063903C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56A0F715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7833BDB0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7400F9B4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</w:tbl>
    <w:p w14:paraId="7799F89B" w14:textId="77777777" w:rsidR="006F38CA" w:rsidRPr="00E82D72" w:rsidRDefault="006F38CA" w:rsidP="006F38CA">
      <w:pPr>
        <w:bidi/>
        <w:rPr>
          <w:rFonts w:cs="David"/>
          <w:szCs w:val="24"/>
        </w:rPr>
      </w:pPr>
    </w:p>
    <w:p w14:paraId="68E3494B" w14:textId="77777777" w:rsidR="000412E3" w:rsidRDefault="000412E3" w:rsidP="000412E3">
      <w:pPr>
        <w:numPr>
          <w:ilvl w:val="0"/>
          <w:numId w:val="43"/>
        </w:numPr>
        <w:bidi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לניסויים בים:</w:t>
      </w:r>
      <w:r>
        <w:rPr>
          <w:rFonts w:cs="David" w:hint="cs"/>
          <w:szCs w:val="24"/>
          <w:rtl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1"/>
        <w:gridCol w:w="2768"/>
        <w:gridCol w:w="2768"/>
      </w:tblGrid>
      <w:tr w:rsidR="000412E3" w:rsidRPr="00D735A0" w14:paraId="62BBA600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FAD2A" w14:textId="77777777" w:rsidR="000412E3" w:rsidRPr="00D735A0" w:rsidRDefault="000412E3" w:rsidP="00D735A0">
            <w:pPr>
              <w:pStyle w:val="Header"/>
              <w:numPr>
                <w:ilvl w:val="0"/>
                <w:numId w:val="41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יש לתאר את המתקנים שברצונכם </w:t>
            </w:r>
            <w:r w:rsidR="00B74EE8" w:rsidRPr="00D735A0">
              <w:rPr>
                <w:rFonts w:ascii="Arial" w:hAnsi="Arial" w:cs="David" w:hint="cs"/>
                <w:sz w:val="24"/>
                <w:szCs w:val="24"/>
                <w:rtl/>
              </w:rPr>
              <w:t>להציב בשטח בים</w:t>
            </w: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 xml:space="preserve"> וממדיהם (גודל, נפח, טיב החומר וכדומה)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27232C2E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0B62A75F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</w:tbl>
    <w:p w14:paraId="53DC3A92" w14:textId="77777777" w:rsidR="006070CF" w:rsidRDefault="006070CF">
      <w:pPr>
        <w:bidi/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2770"/>
        <w:gridCol w:w="2770"/>
      </w:tblGrid>
      <w:tr w:rsidR="000412E3" w:rsidRPr="00D735A0" w14:paraId="1A94A440" w14:textId="77777777" w:rsidTr="00D735A0"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FD472" w14:textId="77777777" w:rsidR="000412E3" w:rsidRPr="00D735A0" w:rsidRDefault="006F38CA" w:rsidP="00D735A0">
            <w:pPr>
              <w:pStyle w:val="Header"/>
              <w:numPr>
                <w:ilvl w:val="0"/>
                <w:numId w:val="41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ascii="Arial" w:hAnsi="Arial" w:cs="David" w:hint="cs"/>
                <w:sz w:val="24"/>
                <w:szCs w:val="24"/>
                <w:rtl/>
              </w:rPr>
              <w:t>יש לתאר את דרך קיבועם בים בהרח</w:t>
            </w:r>
            <w:r w:rsidR="000412E3" w:rsidRPr="00D735A0">
              <w:rPr>
                <w:rFonts w:ascii="Arial" w:hAnsi="Arial" w:cs="David" w:hint="cs"/>
                <w:sz w:val="24"/>
                <w:szCs w:val="24"/>
                <w:rtl/>
              </w:rPr>
              <w:t>בה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5445F859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1B554D7E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328AA87A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0C6E11A9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75A842DA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  <w:p w14:paraId="5319A9D1" w14:textId="77777777" w:rsidR="000412E3" w:rsidRPr="00D735A0" w:rsidRDefault="000412E3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7C710F" w:rsidRPr="00D735A0" w14:paraId="2FB816A7" w14:textId="77777777" w:rsidTr="00D735A0">
        <w:trPr>
          <w:trHeight w:val="1065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DDF40" w14:textId="77777777" w:rsidR="007C710F" w:rsidRPr="00D735A0" w:rsidRDefault="007C710F" w:rsidP="00D735A0">
            <w:pPr>
              <w:pStyle w:val="Header"/>
              <w:numPr>
                <w:ilvl w:val="0"/>
                <w:numId w:val="41"/>
              </w:numPr>
              <w:tabs>
                <w:tab w:val="clear" w:pos="4819"/>
                <w:tab w:val="clear" w:pos="9071"/>
              </w:tabs>
              <w:bidi/>
              <w:rPr>
                <w:rFonts w:ascii="Arial" w:hAnsi="Arial" w:cs="David"/>
                <w:sz w:val="24"/>
                <w:szCs w:val="24"/>
                <w:rtl/>
              </w:rPr>
            </w:pPr>
            <w:r w:rsidRPr="00D735A0">
              <w:rPr>
                <w:rFonts w:cs="David" w:hint="cs"/>
                <w:szCs w:val="24"/>
                <w:rtl/>
              </w:rPr>
              <w:t xml:space="preserve">האם תוכל להשתמש בחומר חי </w:t>
            </w:r>
            <w:r w:rsidR="00B74EE8" w:rsidRPr="00D735A0">
              <w:rPr>
                <w:rFonts w:cs="David" w:hint="cs"/>
                <w:szCs w:val="24"/>
                <w:rtl/>
              </w:rPr>
              <w:t>שלא נאסף על ידך או כל מקור אחר שהרשות תפנה אליו?</w:t>
            </w:r>
          </w:p>
        </w:tc>
        <w:tc>
          <w:tcPr>
            <w:tcW w:w="2858" w:type="dxa"/>
            <w:tcBorders>
              <w:left w:val="single" w:sz="4" w:space="0" w:color="auto"/>
            </w:tcBorders>
            <w:shd w:val="clear" w:color="auto" w:fill="auto"/>
          </w:tcPr>
          <w:p w14:paraId="391A7656" w14:textId="77777777" w:rsidR="007C710F" w:rsidRPr="00D735A0" w:rsidRDefault="007C710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58" w:type="dxa"/>
            <w:shd w:val="clear" w:color="auto" w:fill="auto"/>
          </w:tcPr>
          <w:p w14:paraId="473AA426" w14:textId="77777777" w:rsidR="007C710F" w:rsidRPr="00D735A0" w:rsidRDefault="007C710F" w:rsidP="00D735A0">
            <w:pPr>
              <w:pStyle w:val="Header"/>
              <w:tabs>
                <w:tab w:val="clear" w:pos="4819"/>
                <w:tab w:val="clear" w:pos="9071"/>
              </w:tabs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</w:tbl>
    <w:p w14:paraId="4449DE22" w14:textId="77777777" w:rsidR="007C710F" w:rsidRDefault="007C710F" w:rsidP="002C5A4C">
      <w:pPr>
        <w:pStyle w:val="Heading2"/>
        <w:ind w:left="353"/>
        <w:jc w:val="left"/>
      </w:pPr>
      <w:r w:rsidRPr="002C5A4C">
        <w:rPr>
          <w:rFonts w:hint="cs"/>
          <w:b/>
          <w:bCs/>
          <w:rtl/>
        </w:rPr>
        <w:t xml:space="preserve">כ ל </w:t>
      </w:r>
      <w:proofErr w:type="spellStart"/>
      <w:r w:rsidRPr="002C5A4C">
        <w:rPr>
          <w:rFonts w:hint="cs"/>
          <w:b/>
          <w:bCs/>
          <w:rtl/>
        </w:rPr>
        <w:t>ל</w:t>
      </w:r>
      <w:proofErr w:type="spellEnd"/>
      <w:r w:rsidRPr="002C5A4C">
        <w:rPr>
          <w:rFonts w:hint="cs"/>
          <w:b/>
          <w:bCs/>
          <w:rtl/>
        </w:rPr>
        <w:t xml:space="preserve"> י</w:t>
      </w:r>
      <w:r>
        <w:rPr>
          <w:rFonts w:hint="cs"/>
          <w:rtl/>
        </w:rPr>
        <w:t>:</w:t>
      </w:r>
    </w:p>
    <w:p w14:paraId="60DB938B" w14:textId="77777777" w:rsidR="007C710F" w:rsidRDefault="007C710F" w:rsidP="007C710F">
      <w:pPr>
        <w:numPr>
          <w:ilvl w:val="0"/>
          <w:numId w:val="44"/>
        </w:numPr>
        <w:bidi/>
        <w:spacing w:line="360" w:lineRule="auto"/>
        <w:ind w:right="0"/>
        <w:rPr>
          <w:rFonts w:cs="David"/>
          <w:szCs w:val="24"/>
        </w:rPr>
      </w:pPr>
      <w:r>
        <w:rPr>
          <w:rFonts w:cs="David"/>
          <w:szCs w:val="24"/>
          <w:rtl/>
        </w:rPr>
        <w:t xml:space="preserve">משך הטיפול בקבלת היתר, לאחר שנמסר המידע הנדרש, יכול להמשך כחודש ימים ויותר, יש להגיש את הבקשות להיתר </w:t>
      </w:r>
      <w:r>
        <w:rPr>
          <w:rFonts w:cs="David"/>
          <w:szCs w:val="24"/>
        </w:rPr>
        <w:t>–</w:t>
      </w:r>
      <w:r>
        <w:rPr>
          <w:rFonts w:cs="David"/>
          <w:szCs w:val="24"/>
          <w:rtl/>
        </w:rPr>
        <w:t xml:space="preserve"> בהתאם.</w:t>
      </w:r>
    </w:p>
    <w:p w14:paraId="62B8297D" w14:textId="77777777" w:rsidR="007C710F" w:rsidRDefault="007C710F" w:rsidP="007C710F">
      <w:pPr>
        <w:numPr>
          <w:ilvl w:val="0"/>
          <w:numId w:val="44"/>
        </w:numPr>
        <w:bidi/>
        <w:spacing w:line="360" w:lineRule="auto"/>
        <w:ind w:right="0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lastRenderedPageBreak/>
        <w:t>בתום תוקף ההיתר ישלח דיווח למחלקת היתרים בדואר אלקטרוני לפי הפורמט המצ"ב. היתר שלא ידווח לא יחודש (דיווח על היתר קודם (1-5 עמודים).</w:t>
      </w:r>
      <w:r>
        <w:rPr>
          <w:rFonts w:cs="David"/>
          <w:szCs w:val="24"/>
          <w:rtl/>
        </w:rPr>
        <w:br/>
      </w:r>
      <w:r>
        <w:rPr>
          <w:rFonts w:cs="David" w:hint="cs"/>
          <w:szCs w:val="24"/>
          <w:rtl/>
        </w:rPr>
        <w:t>הדיווח חייב לכלול היקף תמותה (אם הייתה), תאור הנזק שנגרם לאוכלוסייה, גודל האוכלוסייה המוערכת מכל מין ואחוז הפגיעה בה.</w:t>
      </w:r>
    </w:p>
    <w:p w14:paraId="4E1C9320" w14:textId="77777777" w:rsidR="006F38CA" w:rsidRPr="006F38CA" w:rsidRDefault="00B74EE8" w:rsidP="006F38CA">
      <w:pPr>
        <w:numPr>
          <w:ilvl w:val="0"/>
          <w:numId w:val="44"/>
        </w:numPr>
        <w:bidi/>
        <w:spacing w:line="360" w:lineRule="auto"/>
        <w:ind w:right="0"/>
        <w:rPr>
          <w:rFonts w:cs="David"/>
          <w:sz w:val="24"/>
          <w:szCs w:val="24"/>
        </w:rPr>
      </w:pPr>
      <w:r>
        <w:rPr>
          <w:rFonts w:cs="David" w:hint="cs"/>
          <w:szCs w:val="24"/>
          <w:rtl/>
        </w:rPr>
        <w:t xml:space="preserve">באם נדרשת סודיות לסוג מידע </w:t>
      </w:r>
      <w:proofErr w:type="spellStart"/>
      <w:r>
        <w:rPr>
          <w:rFonts w:cs="David" w:hint="cs"/>
          <w:szCs w:val="24"/>
          <w:rtl/>
        </w:rPr>
        <w:t>מסויים</w:t>
      </w:r>
      <w:proofErr w:type="spellEnd"/>
      <w:r>
        <w:rPr>
          <w:rFonts w:cs="David" w:hint="cs"/>
          <w:szCs w:val="24"/>
          <w:rtl/>
        </w:rPr>
        <w:t xml:space="preserve"> המועבר במסגרת הדיווח אלינו, יש לציין זאת והוא ישמר במגבלות מוסכמות.</w:t>
      </w:r>
    </w:p>
    <w:p w14:paraId="39450FFD" w14:textId="77777777" w:rsidR="007C710F" w:rsidRPr="00B74EE8" w:rsidRDefault="006F38CA" w:rsidP="006F38CA">
      <w:pPr>
        <w:numPr>
          <w:ilvl w:val="0"/>
          <w:numId w:val="44"/>
        </w:numPr>
        <w:bidi/>
        <w:spacing w:line="360" w:lineRule="auto"/>
        <w:ind w:right="0"/>
        <w:rPr>
          <w:rFonts w:cs="David"/>
          <w:sz w:val="24"/>
          <w:szCs w:val="24"/>
        </w:rPr>
      </w:pPr>
      <w:r w:rsidRPr="00B74EE8">
        <w:rPr>
          <w:rFonts w:ascii="Arial" w:hAnsi="Arial" w:cs="David" w:hint="cs"/>
          <w:sz w:val="24"/>
          <w:szCs w:val="24"/>
          <w:rtl/>
        </w:rPr>
        <w:t xml:space="preserve">נתונים בדבר ממצאים הנוגעים לערכי הטבע שניתנו בהיתר או לעניין שמירת השונית ע"י הרט"ג </w:t>
      </w:r>
      <w:r w:rsidR="009A2BA9" w:rsidRPr="00B74EE8">
        <w:rPr>
          <w:rFonts w:ascii="Arial" w:hAnsi="Arial" w:cs="David" w:hint="cs"/>
          <w:sz w:val="24"/>
          <w:szCs w:val="24"/>
          <w:rtl/>
        </w:rPr>
        <w:t xml:space="preserve">יפורסמו </w:t>
      </w:r>
      <w:r w:rsidRPr="00B74EE8">
        <w:rPr>
          <w:rFonts w:ascii="Arial" w:hAnsi="Arial" w:cs="David" w:hint="cs"/>
          <w:sz w:val="24"/>
          <w:szCs w:val="24"/>
          <w:rtl/>
        </w:rPr>
        <w:t xml:space="preserve">שנה לאחר תום ההיתר/מחקר או כמובן במאמר שיפרסם החוקר שנה מהניסוי, </w:t>
      </w:r>
      <w:r w:rsidR="009A2BA9" w:rsidRPr="00B74EE8">
        <w:rPr>
          <w:rFonts w:ascii="Arial" w:hAnsi="Arial" w:cs="David" w:hint="cs"/>
          <w:sz w:val="24"/>
          <w:szCs w:val="24"/>
          <w:rtl/>
        </w:rPr>
        <w:t>ו</w:t>
      </w:r>
      <w:r w:rsidRPr="00B74EE8">
        <w:rPr>
          <w:rFonts w:ascii="Arial" w:hAnsi="Arial" w:cs="David" w:hint="cs"/>
          <w:sz w:val="24"/>
          <w:szCs w:val="24"/>
          <w:rtl/>
        </w:rPr>
        <w:t>יועמדו לרשות הציבור כממצא עובדתי</w:t>
      </w:r>
      <w:r w:rsidR="009A2BA9" w:rsidRPr="00B74EE8">
        <w:rPr>
          <w:rFonts w:ascii="Arial" w:hAnsi="Arial" w:cs="David" w:hint="cs"/>
          <w:sz w:val="24"/>
          <w:szCs w:val="24"/>
          <w:rtl/>
        </w:rPr>
        <w:t>.</w:t>
      </w:r>
    </w:p>
    <w:p w14:paraId="29831CD3" w14:textId="77777777" w:rsidR="006F38CA" w:rsidRPr="00B74EE8" w:rsidRDefault="006F38CA" w:rsidP="006F38CA">
      <w:pPr>
        <w:numPr>
          <w:ilvl w:val="0"/>
          <w:numId w:val="44"/>
        </w:numPr>
        <w:bidi/>
        <w:spacing w:line="360" w:lineRule="auto"/>
        <w:ind w:right="0"/>
        <w:rPr>
          <w:rFonts w:cs="David"/>
          <w:sz w:val="24"/>
          <w:szCs w:val="24"/>
          <w:rtl/>
        </w:rPr>
      </w:pPr>
      <w:r w:rsidRPr="00B74EE8">
        <w:rPr>
          <w:rFonts w:ascii="Arial" w:hAnsi="Arial" w:cs="David" w:hint="cs"/>
          <w:sz w:val="24"/>
          <w:szCs w:val="24"/>
          <w:rtl/>
        </w:rPr>
        <w:t>במידה והחוקר יבקש למפרע למנוע את הפרסום הוא יצטרך לנמק בקשתו והיא תוגבל בזמן.</w:t>
      </w:r>
    </w:p>
    <w:p w14:paraId="25F5A22C" w14:textId="77777777" w:rsidR="007C710F" w:rsidRDefault="007C710F" w:rsidP="00B74EE8">
      <w:pPr>
        <w:numPr>
          <w:ilvl w:val="0"/>
          <w:numId w:val="44"/>
        </w:numPr>
        <w:bidi/>
        <w:spacing w:line="360" w:lineRule="auto"/>
        <w:ind w:right="0"/>
        <w:rPr>
          <w:rFonts w:cs="David"/>
          <w:szCs w:val="24"/>
        </w:rPr>
      </w:pPr>
      <w:r>
        <w:rPr>
          <w:rFonts w:cs="David"/>
          <w:szCs w:val="24"/>
          <w:rtl/>
        </w:rPr>
        <w:t xml:space="preserve">לידיעתך </w:t>
      </w:r>
      <w:r w:rsidR="00B74EE8">
        <w:rPr>
          <w:rFonts w:cs="David" w:hint="cs"/>
          <w:szCs w:val="24"/>
          <w:rtl/>
        </w:rPr>
        <w:t xml:space="preserve">כל </w:t>
      </w:r>
      <w:r>
        <w:rPr>
          <w:rFonts w:cs="David"/>
          <w:szCs w:val="24"/>
          <w:rtl/>
        </w:rPr>
        <w:t xml:space="preserve">הוצאה או הכנסה של </w:t>
      </w:r>
      <w:r w:rsidR="00B74EE8">
        <w:rPr>
          <w:rFonts w:cs="David" w:hint="cs"/>
          <w:szCs w:val="24"/>
          <w:rtl/>
        </w:rPr>
        <w:t xml:space="preserve">ערכי טבע שנאספו במסגרת היתר זה </w:t>
      </w:r>
      <w:r>
        <w:rPr>
          <w:rFonts w:cs="David"/>
          <w:szCs w:val="24"/>
          <w:rtl/>
        </w:rPr>
        <w:t>חי</w:t>
      </w:r>
      <w:r w:rsidR="00B74EE8">
        <w:rPr>
          <w:rFonts w:cs="David" w:hint="cs"/>
          <w:szCs w:val="24"/>
          <w:rtl/>
        </w:rPr>
        <w:t>/דומם</w:t>
      </w:r>
      <w:r>
        <w:rPr>
          <w:rFonts w:cs="David"/>
          <w:szCs w:val="24"/>
          <w:rtl/>
        </w:rPr>
        <w:t xml:space="preserve"> או מת מגבולות הארץ מחייבת היתר בנפרד.</w:t>
      </w:r>
      <w:r w:rsidR="00E82D72">
        <w:rPr>
          <w:rFonts w:cs="David" w:hint="cs"/>
          <w:szCs w:val="24"/>
          <w:rtl/>
        </w:rPr>
        <w:t xml:space="preserve"> כמו גם אחזקתו של חומר זה מצריכה היתר כחוק.</w:t>
      </w:r>
    </w:p>
    <w:p w14:paraId="5B5B2B74" w14:textId="77777777" w:rsidR="007C710F" w:rsidRDefault="007C710F" w:rsidP="007C710F">
      <w:pPr>
        <w:numPr>
          <w:ilvl w:val="0"/>
          <w:numId w:val="44"/>
        </w:numPr>
        <w:bidi/>
        <w:spacing w:line="360" w:lineRule="auto"/>
        <w:ind w:right="0"/>
        <w:rPr>
          <w:rFonts w:cs="David"/>
          <w:szCs w:val="24"/>
        </w:rPr>
      </w:pPr>
      <w:r>
        <w:rPr>
          <w:rFonts w:cs="David" w:hint="cs"/>
          <w:szCs w:val="24"/>
          <w:rtl/>
        </w:rPr>
        <w:t>אחזקת חיות בר בשביה דורשת היתר אחזקה מעבר להיתר פגיעה.</w:t>
      </w:r>
    </w:p>
    <w:p w14:paraId="539EE731" w14:textId="77777777" w:rsidR="007C710F" w:rsidRDefault="007C710F" w:rsidP="00E82D72">
      <w:pPr>
        <w:numPr>
          <w:ilvl w:val="0"/>
          <w:numId w:val="44"/>
        </w:numPr>
        <w:bidi/>
        <w:spacing w:line="360" w:lineRule="auto"/>
        <w:ind w:right="0"/>
        <w:rPr>
          <w:rFonts w:cs="David"/>
          <w:szCs w:val="24"/>
        </w:rPr>
      </w:pPr>
      <w:proofErr w:type="spellStart"/>
      <w:r>
        <w:rPr>
          <w:rFonts w:cs="David" w:hint="cs"/>
          <w:szCs w:val="24"/>
          <w:rtl/>
        </w:rPr>
        <w:t>לידעתך</w:t>
      </w:r>
      <w:proofErr w:type="spellEnd"/>
      <w:r>
        <w:rPr>
          <w:rFonts w:cs="David" w:hint="cs"/>
          <w:szCs w:val="24"/>
          <w:rtl/>
        </w:rPr>
        <w:t xml:space="preserve"> הוצאה העברת פאונה ופלורה ממקום למקום בתחום מדינת ישראל עלול לגרום נזק</w:t>
      </w:r>
      <w:r w:rsidR="00E82D72">
        <w:rPr>
          <w:rFonts w:cs="David" w:hint="cs"/>
          <w:szCs w:val="24"/>
          <w:rtl/>
        </w:rPr>
        <w:t>.</w:t>
      </w:r>
    </w:p>
    <w:p w14:paraId="12182BC7" w14:textId="77777777" w:rsidR="007C710F" w:rsidRDefault="007C710F" w:rsidP="00313389">
      <w:pPr>
        <w:numPr>
          <w:ilvl w:val="0"/>
          <w:numId w:val="44"/>
        </w:numPr>
        <w:bidi/>
        <w:spacing w:line="360" w:lineRule="auto"/>
        <w:ind w:right="0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חומר חי או מת שלא ברור למקבל ההיתר מה אמור להיעשות איתו בתום תקופת ההיתר, יוחזר לאקולוג המחוזי ברשות הטבע והגנים. </w:t>
      </w:r>
      <w:r>
        <w:rPr>
          <w:rFonts w:cs="David"/>
          <w:szCs w:val="24"/>
          <w:rtl/>
        </w:rPr>
        <w:br/>
      </w:r>
      <w:r>
        <w:rPr>
          <w:rFonts w:cs="David" w:hint="cs"/>
          <w:szCs w:val="24"/>
          <w:rtl/>
        </w:rPr>
        <w:t>אסורה אחזקתה של פאונה או פלורה מוגנת ללא היתר כחוק.</w:t>
      </w:r>
    </w:p>
    <w:p w14:paraId="44543720" w14:textId="77777777" w:rsidR="00B74EE8" w:rsidRDefault="00B74EE8" w:rsidP="00B74EE8">
      <w:pPr>
        <w:numPr>
          <w:ilvl w:val="0"/>
          <w:numId w:val="44"/>
        </w:numPr>
        <w:bidi/>
        <w:spacing w:line="360" w:lineRule="auto"/>
        <w:ind w:right="0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באחריות החוקר </w:t>
      </w:r>
      <w:proofErr w:type="spellStart"/>
      <w:r>
        <w:rPr>
          <w:rFonts w:cs="David" w:hint="cs"/>
          <w:szCs w:val="24"/>
          <w:rtl/>
        </w:rPr>
        <w:t>לודא</w:t>
      </w:r>
      <w:proofErr w:type="spellEnd"/>
      <w:r>
        <w:rPr>
          <w:rFonts w:cs="David" w:hint="cs"/>
          <w:szCs w:val="24"/>
          <w:rtl/>
        </w:rPr>
        <w:t xml:space="preserve"> כי מחקרו אינו מפריע למחקר אחר. לדוגמא איסוף/מעקב/שינוי תנאים של ערך טבע שהותר אשר כבר משתתף בניסוי שהותר לחוקר אחר. אין </w:t>
      </w:r>
      <w:proofErr w:type="spellStart"/>
      <w:r>
        <w:rPr>
          <w:rFonts w:cs="David" w:hint="cs"/>
          <w:szCs w:val="24"/>
          <w:rtl/>
        </w:rPr>
        <w:t>רט"ג</w:t>
      </w:r>
      <w:proofErr w:type="spellEnd"/>
      <w:r>
        <w:rPr>
          <w:rFonts w:cs="David" w:hint="cs"/>
          <w:szCs w:val="24"/>
          <w:rtl/>
        </w:rPr>
        <w:t xml:space="preserve"> אחראית לכל נזק </w:t>
      </w:r>
      <w:proofErr w:type="spellStart"/>
      <w:r>
        <w:rPr>
          <w:rFonts w:cs="David" w:hint="cs"/>
          <w:szCs w:val="24"/>
          <w:rtl/>
        </w:rPr>
        <w:t>שיווצר</w:t>
      </w:r>
      <w:proofErr w:type="spellEnd"/>
      <w:r>
        <w:rPr>
          <w:rFonts w:cs="David" w:hint="cs"/>
          <w:szCs w:val="24"/>
          <w:rtl/>
        </w:rPr>
        <w:t xml:space="preserve"> בגין הפרעה הדומה לזו ובכלל.</w:t>
      </w:r>
    </w:p>
    <w:p w14:paraId="6DD3AB8D" w14:textId="77777777" w:rsidR="007C710F" w:rsidRDefault="007C710F" w:rsidP="007C710F">
      <w:pPr>
        <w:numPr>
          <w:ilvl w:val="0"/>
          <w:numId w:val="44"/>
        </w:numPr>
        <w:bidi/>
        <w:spacing w:line="360" w:lineRule="auto"/>
        <w:ind w:right="0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זכרו! שהמשאבים מוגבלים והציפיה היא לצמצם את הפגיעה ככל שניתן, אנא התחשבו בכך בעת תכנון המחקר בעיקר באשר לכמויות והמינים המיועדים לפגיעה.</w:t>
      </w:r>
    </w:p>
    <w:p w14:paraId="6C6933C2" w14:textId="77777777" w:rsidR="007C710F" w:rsidRDefault="007C710F" w:rsidP="007C710F">
      <w:pPr>
        <w:numPr>
          <w:ilvl w:val="0"/>
          <w:numId w:val="44"/>
        </w:numPr>
        <w:bidi/>
        <w:spacing w:line="360" w:lineRule="auto"/>
        <w:ind w:right="0"/>
        <w:rPr>
          <w:rFonts w:cs="David"/>
          <w:szCs w:val="24"/>
        </w:rPr>
      </w:pPr>
      <w:r w:rsidRPr="005E7013">
        <w:rPr>
          <w:rFonts w:cs="David"/>
          <w:b/>
          <w:bCs/>
          <w:szCs w:val="24"/>
          <w:rtl/>
        </w:rPr>
        <w:t>לא יינתן היתר עד שיימסר בכתב כל המידע הנדרש</w:t>
      </w:r>
      <w:r>
        <w:rPr>
          <w:rFonts w:cs="David"/>
          <w:szCs w:val="24"/>
          <w:rtl/>
        </w:rPr>
        <w:t>.</w:t>
      </w:r>
    </w:p>
    <w:p w14:paraId="1AF39D47" w14:textId="77777777" w:rsidR="00C505BB" w:rsidRDefault="00C505BB" w:rsidP="0057409F">
      <w:pPr>
        <w:bidi/>
        <w:jc w:val="both"/>
        <w:rPr>
          <w:rFonts w:ascii="Arial" w:hAnsi="Arial" w:cs="David"/>
          <w:sz w:val="28"/>
          <w:szCs w:val="28"/>
        </w:rPr>
      </w:pPr>
    </w:p>
    <w:sectPr w:rsidR="00C505BB">
      <w:headerReference w:type="default" r:id="rId10"/>
      <w:footerReference w:type="default" r:id="rId11"/>
      <w:headerReference w:type="first" r:id="rId12"/>
      <w:footerReference w:type="first" r:id="rId13"/>
      <w:endnotePr>
        <w:numFmt w:val="lowerLetter"/>
      </w:endnotePr>
      <w:type w:val="continuous"/>
      <w:pgSz w:w="11907" w:h="16840"/>
      <w:pgMar w:top="1418" w:right="1775" w:bottom="1440" w:left="1775" w:header="90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CA745" w14:textId="77777777" w:rsidR="00A94B1A" w:rsidRDefault="00A94B1A">
      <w:r>
        <w:separator/>
      </w:r>
    </w:p>
  </w:endnote>
  <w:endnote w:type="continuationSeparator" w:id="0">
    <w:p w14:paraId="2C5D02D0" w14:textId="77777777" w:rsidR="00A94B1A" w:rsidRDefault="00A9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29967" w14:textId="77777777" w:rsidR="00D308D5" w:rsidRDefault="00D308D5" w:rsidP="00D308D5">
    <w:pPr>
      <w:bidi/>
      <w:jc w:val="both"/>
      <w:rPr>
        <w:rFonts w:ascii="Arial" w:hAnsi="Arial" w:cs="Arial"/>
        <w:rtl/>
      </w:rPr>
    </w:pPr>
    <w:r>
      <w:rPr>
        <w:rFonts w:ascii="Arial" w:hAnsi="Arial" w:cs="Arial"/>
        <w:rtl/>
      </w:rPr>
      <w:t>_______________________________________________________________________</w:t>
    </w:r>
    <w:r>
      <w:rPr>
        <w:rFonts w:ascii="Arial" w:hAnsi="Arial" w:cs="Arial" w:hint="cs"/>
        <w:rtl/>
      </w:rPr>
      <w:t>____</w:t>
    </w:r>
    <w:r>
      <w:rPr>
        <w:rFonts w:ascii="Arial" w:hAnsi="Arial" w:cs="Arial"/>
        <w:rtl/>
      </w:rPr>
      <w:t xml:space="preserve">        </w:t>
    </w:r>
  </w:p>
  <w:p w14:paraId="0083E2E8" w14:textId="19C54043" w:rsidR="00D308D5" w:rsidRPr="00D72258" w:rsidRDefault="00D308D5" w:rsidP="00D308D5">
    <w:pPr>
      <w:bidi/>
      <w:rPr>
        <w:rFonts w:ascii="Arial" w:hAnsi="Arial" w:cs="Arial"/>
        <w:sz w:val="16"/>
        <w:szCs w:val="16"/>
        <w:rtl/>
      </w:rPr>
    </w:pPr>
    <w:r w:rsidRPr="00D72258">
      <w:rPr>
        <w:rFonts w:ascii="Arial" w:hAnsi="Arial" w:cs="Arial"/>
        <w:sz w:val="16"/>
        <w:szCs w:val="16"/>
        <w:rtl/>
      </w:rPr>
      <w:fldChar w:fldCharType="begin"/>
    </w:r>
    <w:r w:rsidRPr="00D72258">
      <w:rPr>
        <w:rFonts w:ascii="Arial" w:hAnsi="Arial" w:cs="Arial"/>
        <w:sz w:val="16"/>
        <w:szCs w:val="16"/>
      </w:rPr>
      <w:instrText xml:space="preserve"> FILENAME \p</w:instrText>
    </w:r>
    <w:r w:rsidRPr="00D72258">
      <w:rPr>
        <w:rFonts w:ascii="Arial" w:hAnsi="Arial" w:cs="Arial"/>
        <w:sz w:val="16"/>
        <w:szCs w:val="16"/>
        <w:rtl/>
      </w:rPr>
      <w:instrText xml:space="preserve"> </w:instrText>
    </w:r>
    <w:r w:rsidRPr="00D72258">
      <w:rPr>
        <w:rFonts w:ascii="Arial" w:hAnsi="Arial" w:cs="Arial"/>
        <w:sz w:val="16"/>
        <w:szCs w:val="16"/>
        <w:rtl/>
      </w:rPr>
      <w:fldChar w:fldCharType="separate"/>
    </w:r>
    <w:r w:rsidR="006A6F2B">
      <w:rPr>
        <w:rFonts w:ascii="Arial" w:hAnsi="Arial" w:cs="Arial"/>
        <w:noProof/>
        <w:sz w:val="16"/>
        <w:szCs w:val="16"/>
      </w:rPr>
      <w:t>C:\Users\rotemv\AppData\Local\Microsoft\Windows\INetCache\Content.Outlook\T70IB2GM\</w:t>
    </w:r>
    <w:r w:rsidR="006A6F2B">
      <w:rPr>
        <w:rFonts w:ascii="Arial" w:hAnsi="Arial" w:cs="Arial"/>
        <w:noProof/>
        <w:sz w:val="16"/>
        <w:szCs w:val="16"/>
        <w:rtl/>
      </w:rPr>
      <w:t>טופס להנפקת היתר מחקר</w:t>
    </w:r>
    <w:r w:rsidR="006A6F2B">
      <w:rPr>
        <w:rFonts w:ascii="Arial" w:hAnsi="Arial" w:cs="Arial"/>
        <w:noProof/>
        <w:sz w:val="16"/>
        <w:szCs w:val="16"/>
      </w:rPr>
      <w:t>.doc</w:t>
    </w:r>
    <w:r w:rsidRPr="00D72258">
      <w:rPr>
        <w:rFonts w:ascii="Arial" w:hAnsi="Arial" w:cs="Arial"/>
        <w:sz w:val="16"/>
        <w:szCs w:val="16"/>
        <w:rtl/>
      </w:rPr>
      <w:fldChar w:fldCharType="end"/>
    </w:r>
  </w:p>
  <w:p w14:paraId="5EA493B4" w14:textId="77777777" w:rsidR="00D308D5" w:rsidRPr="00D308D5" w:rsidRDefault="00D308D5" w:rsidP="00D308D5">
    <w:pPr>
      <w:bidi/>
      <w:jc w:val="center"/>
      <w:rPr>
        <w:rFonts w:ascii="Arial" w:hAnsi="Arial" w:cs="Arial"/>
        <w:b/>
        <w:bCs/>
        <w:color w:val="FF6600"/>
        <w:sz w:val="24"/>
        <w:szCs w:val="24"/>
        <w:rtl/>
      </w:rPr>
    </w:pPr>
    <w:r w:rsidRPr="00D308D5">
      <w:rPr>
        <w:rFonts w:ascii="Arial" w:hAnsi="Arial" w:cs="Arial" w:hint="cs"/>
        <w:b/>
        <w:bCs/>
        <w:color w:val="FF6600"/>
        <w:sz w:val="24"/>
        <w:szCs w:val="24"/>
        <w:rtl/>
      </w:rPr>
      <w:t>יש לשלוח את הטופס לכתובת הרצ"ב</w:t>
    </w:r>
  </w:p>
  <w:p w14:paraId="6AC34DC9" w14:textId="77777777" w:rsidR="00D308D5" w:rsidRDefault="00D308D5" w:rsidP="00D308D5">
    <w:pPr>
      <w:bidi/>
      <w:jc w:val="center"/>
      <w:rPr>
        <w:rFonts w:ascii="Arial" w:hAnsi="Arial" w:cs="Arial"/>
        <w:b/>
        <w:bCs/>
        <w:sz w:val="22"/>
        <w:szCs w:val="22"/>
        <w:rtl/>
      </w:rPr>
    </w:pPr>
    <w:r>
      <w:rPr>
        <w:rFonts w:ascii="Arial" w:hAnsi="Arial" w:cs="Arial"/>
        <w:b/>
        <w:bCs/>
        <w:sz w:val="22"/>
        <w:szCs w:val="22"/>
        <w:rtl/>
      </w:rPr>
      <w:t xml:space="preserve">רח' עם ועולמו 3, גבעת שאול, ירושלים 95463  </w:t>
    </w:r>
    <w:r>
      <w:rPr>
        <w:rFonts w:ascii="Arial" w:hAnsi="Arial" w:cs="Arial"/>
        <w:b/>
        <w:bCs/>
        <w:sz w:val="22"/>
        <w:szCs w:val="22"/>
      </w:rPr>
      <w:sym w:font="Wingdings" w:char="F028"/>
    </w:r>
    <w:r>
      <w:rPr>
        <w:rFonts w:ascii="Arial" w:hAnsi="Arial" w:cs="Arial"/>
        <w:b/>
        <w:bCs/>
        <w:sz w:val="22"/>
        <w:szCs w:val="22"/>
        <w:rtl/>
      </w:rPr>
      <w:t xml:space="preserve"> טל</w:t>
    </w:r>
    <w:r>
      <w:rPr>
        <w:rFonts w:ascii="Arial" w:hAnsi="Arial" w:cs="Arial" w:hint="cs"/>
        <w:b/>
        <w:bCs/>
        <w:sz w:val="22"/>
        <w:szCs w:val="22"/>
        <w:rtl/>
      </w:rPr>
      <w:t xml:space="preserve"> 02-5005462 </w:t>
    </w:r>
    <w:r>
      <w:rPr>
        <w:rFonts w:ascii="Arial" w:hAnsi="Arial" w:cs="Arial"/>
        <w:b/>
        <w:bCs/>
        <w:sz w:val="22"/>
        <w:szCs w:val="22"/>
        <w:rtl/>
      </w:rPr>
      <w:t xml:space="preserve">פקס. </w:t>
    </w:r>
    <w:r>
      <w:rPr>
        <w:rFonts w:ascii="Arial" w:hAnsi="Arial" w:cs="Arial" w:hint="cs"/>
        <w:b/>
        <w:bCs/>
        <w:sz w:val="22"/>
        <w:szCs w:val="22"/>
        <w:rtl/>
      </w:rPr>
      <w:t>02-5005459</w:t>
    </w:r>
  </w:p>
  <w:p w14:paraId="618C04D0" w14:textId="77777777" w:rsidR="00D308D5" w:rsidRDefault="00D308D5" w:rsidP="00D308D5">
    <w:pPr>
      <w:bidi/>
      <w:jc w:val="center"/>
      <w:rPr>
        <w:rFonts w:ascii="Arial" w:hAnsi="Arial" w:cs="Arial"/>
        <w:b/>
        <w:bCs/>
        <w:szCs w:val="24"/>
        <w:rtl/>
      </w:rPr>
    </w:pPr>
    <w:r>
      <w:rPr>
        <w:rFonts w:ascii="Arial" w:hAnsi="Arial" w:cs="Arial"/>
        <w:b/>
        <w:bCs/>
        <w:rtl/>
      </w:rPr>
      <w:t xml:space="preserve"> ( * הרשות לשמירת הטבע והגנים הלאומיים )</w:t>
    </w:r>
  </w:p>
  <w:p w14:paraId="53A195E0" w14:textId="77777777" w:rsidR="00D308D5" w:rsidRDefault="00000000" w:rsidP="00D308D5">
    <w:pPr>
      <w:bidi/>
      <w:jc w:val="center"/>
      <w:rPr>
        <w:rFonts w:ascii="Arial" w:hAnsi="Arial" w:cs="Arial"/>
        <w:b/>
        <w:bCs/>
        <w:szCs w:val="24"/>
        <w:rtl/>
      </w:rPr>
    </w:pPr>
    <w:hyperlink r:id="rId1" w:history="1">
      <w:r w:rsidR="00D308D5" w:rsidRPr="001348FF">
        <w:rPr>
          <w:rStyle w:val="Hyperlink"/>
          <w:rFonts w:ascii="Arial" w:hAnsi="Arial" w:cs="Arial"/>
        </w:rPr>
        <w:t>osnat@npa.org.il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79791" w14:textId="77777777" w:rsidR="008313CA" w:rsidRDefault="008313CA">
    <w:pPr>
      <w:bidi/>
      <w:jc w:val="both"/>
      <w:rPr>
        <w:rFonts w:ascii="Arial" w:hAnsi="Arial" w:cs="Arial"/>
        <w:rtl/>
      </w:rPr>
    </w:pPr>
    <w:r>
      <w:rPr>
        <w:rFonts w:ascii="Arial" w:hAnsi="Arial" w:cs="Arial"/>
        <w:rtl/>
      </w:rPr>
      <w:t>_______________________________________________________________________</w:t>
    </w:r>
    <w:r>
      <w:rPr>
        <w:rFonts w:ascii="Arial" w:hAnsi="Arial" w:cs="Arial" w:hint="cs"/>
        <w:rtl/>
      </w:rPr>
      <w:t>____</w:t>
    </w:r>
    <w:r>
      <w:rPr>
        <w:rFonts w:ascii="Arial" w:hAnsi="Arial" w:cs="Arial"/>
        <w:rtl/>
      </w:rPr>
      <w:t xml:space="preserve">        </w:t>
    </w:r>
  </w:p>
  <w:p w14:paraId="541E8817" w14:textId="73283838" w:rsidR="008313CA" w:rsidRPr="00D72258" w:rsidRDefault="008313CA" w:rsidP="00D72258">
    <w:pPr>
      <w:bidi/>
      <w:rPr>
        <w:rFonts w:ascii="Arial" w:hAnsi="Arial" w:cs="Arial"/>
        <w:sz w:val="16"/>
        <w:szCs w:val="16"/>
        <w:rtl/>
      </w:rPr>
    </w:pPr>
    <w:r w:rsidRPr="00D72258">
      <w:rPr>
        <w:rFonts w:ascii="Arial" w:hAnsi="Arial" w:cs="Arial"/>
        <w:sz w:val="16"/>
        <w:szCs w:val="16"/>
        <w:rtl/>
      </w:rPr>
      <w:fldChar w:fldCharType="begin"/>
    </w:r>
    <w:r w:rsidRPr="00D72258">
      <w:rPr>
        <w:rFonts w:ascii="Arial" w:hAnsi="Arial" w:cs="Arial"/>
        <w:sz w:val="16"/>
        <w:szCs w:val="16"/>
      </w:rPr>
      <w:instrText xml:space="preserve"> FILENAME \p</w:instrText>
    </w:r>
    <w:r w:rsidRPr="00D72258">
      <w:rPr>
        <w:rFonts w:ascii="Arial" w:hAnsi="Arial" w:cs="Arial"/>
        <w:sz w:val="16"/>
        <w:szCs w:val="16"/>
        <w:rtl/>
      </w:rPr>
      <w:instrText xml:space="preserve"> </w:instrText>
    </w:r>
    <w:r w:rsidRPr="00D72258">
      <w:rPr>
        <w:rFonts w:ascii="Arial" w:hAnsi="Arial" w:cs="Arial"/>
        <w:sz w:val="16"/>
        <w:szCs w:val="16"/>
        <w:rtl/>
      </w:rPr>
      <w:fldChar w:fldCharType="separate"/>
    </w:r>
    <w:r w:rsidR="006A6F2B">
      <w:rPr>
        <w:rFonts w:ascii="Arial" w:hAnsi="Arial" w:cs="Arial"/>
        <w:noProof/>
        <w:sz w:val="16"/>
        <w:szCs w:val="16"/>
      </w:rPr>
      <w:t>C:\Users\rotemv\AppData\Local\Microsoft\Windows\INetCache\Content.Outlook\T70IB2GM\</w:t>
    </w:r>
    <w:r w:rsidR="006A6F2B">
      <w:rPr>
        <w:rFonts w:ascii="Arial" w:hAnsi="Arial" w:cs="Arial"/>
        <w:noProof/>
        <w:sz w:val="16"/>
        <w:szCs w:val="16"/>
        <w:rtl/>
      </w:rPr>
      <w:t>טופס להנפקת היתר מחקר</w:t>
    </w:r>
    <w:r w:rsidR="006A6F2B">
      <w:rPr>
        <w:rFonts w:ascii="Arial" w:hAnsi="Arial" w:cs="Arial"/>
        <w:noProof/>
        <w:sz w:val="16"/>
        <w:szCs w:val="16"/>
      </w:rPr>
      <w:t>.doc</w:t>
    </w:r>
    <w:r w:rsidRPr="00D72258">
      <w:rPr>
        <w:rFonts w:ascii="Arial" w:hAnsi="Arial" w:cs="Arial"/>
        <w:sz w:val="16"/>
        <w:szCs w:val="16"/>
        <w:rtl/>
      </w:rPr>
      <w:fldChar w:fldCharType="end"/>
    </w:r>
  </w:p>
  <w:p w14:paraId="3257C248" w14:textId="77777777" w:rsidR="00D308D5" w:rsidRPr="00D308D5" w:rsidRDefault="00D308D5" w:rsidP="00D72258">
    <w:pPr>
      <w:bidi/>
      <w:jc w:val="center"/>
      <w:rPr>
        <w:rFonts w:ascii="Arial" w:hAnsi="Arial" w:cs="Arial"/>
        <w:b/>
        <w:bCs/>
        <w:color w:val="FF6600"/>
        <w:sz w:val="24"/>
        <w:szCs w:val="24"/>
        <w:rtl/>
      </w:rPr>
    </w:pPr>
    <w:r w:rsidRPr="00D308D5">
      <w:rPr>
        <w:rFonts w:ascii="Arial" w:hAnsi="Arial" w:cs="Arial" w:hint="cs"/>
        <w:b/>
        <w:bCs/>
        <w:color w:val="FF6600"/>
        <w:sz w:val="24"/>
        <w:szCs w:val="24"/>
        <w:rtl/>
      </w:rPr>
      <w:t>יש לשלוח את הטופס לכתובת הרצ"ב</w:t>
    </w:r>
  </w:p>
  <w:p w14:paraId="6BC51B85" w14:textId="77777777" w:rsidR="008313CA" w:rsidRDefault="008313CA" w:rsidP="00D308D5">
    <w:pPr>
      <w:bidi/>
      <w:jc w:val="center"/>
      <w:rPr>
        <w:rFonts w:ascii="Arial" w:hAnsi="Arial" w:cs="Arial"/>
        <w:b/>
        <w:bCs/>
        <w:sz w:val="22"/>
        <w:szCs w:val="22"/>
        <w:rtl/>
      </w:rPr>
    </w:pPr>
    <w:r>
      <w:rPr>
        <w:rFonts w:ascii="Arial" w:hAnsi="Arial" w:cs="Arial"/>
        <w:b/>
        <w:bCs/>
        <w:sz w:val="22"/>
        <w:szCs w:val="22"/>
        <w:rtl/>
      </w:rPr>
      <w:t xml:space="preserve">רח' עם ועולמו 3, גבעת שאול, ירושלים 95463  </w:t>
    </w:r>
    <w:r>
      <w:rPr>
        <w:rFonts w:ascii="Arial" w:hAnsi="Arial" w:cs="Arial"/>
        <w:b/>
        <w:bCs/>
        <w:sz w:val="22"/>
        <w:szCs w:val="22"/>
      </w:rPr>
      <w:sym w:font="Wingdings" w:char="F028"/>
    </w:r>
    <w:r>
      <w:rPr>
        <w:rFonts w:ascii="Arial" w:hAnsi="Arial" w:cs="Arial"/>
        <w:b/>
        <w:bCs/>
        <w:sz w:val="22"/>
        <w:szCs w:val="22"/>
        <w:rtl/>
      </w:rPr>
      <w:t xml:space="preserve"> טל</w:t>
    </w:r>
    <w:r>
      <w:rPr>
        <w:rFonts w:ascii="Arial" w:hAnsi="Arial" w:cs="Arial" w:hint="cs"/>
        <w:b/>
        <w:bCs/>
        <w:sz w:val="22"/>
        <w:szCs w:val="22"/>
        <w:rtl/>
      </w:rPr>
      <w:t xml:space="preserve"> 02-5005462 </w:t>
    </w:r>
    <w:r>
      <w:rPr>
        <w:rFonts w:ascii="Arial" w:hAnsi="Arial" w:cs="Arial"/>
        <w:b/>
        <w:bCs/>
        <w:sz w:val="22"/>
        <w:szCs w:val="22"/>
        <w:rtl/>
      </w:rPr>
      <w:t xml:space="preserve">פקס. </w:t>
    </w:r>
    <w:r>
      <w:rPr>
        <w:rFonts w:ascii="Arial" w:hAnsi="Arial" w:cs="Arial" w:hint="cs"/>
        <w:b/>
        <w:bCs/>
        <w:sz w:val="22"/>
        <w:szCs w:val="22"/>
        <w:rtl/>
      </w:rPr>
      <w:t>02-5005459</w:t>
    </w:r>
  </w:p>
  <w:p w14:paraId="03BDB595" w14:textId="77777777" w:rsidR="008313CA" w:rsidRDefault="008313CA">
    <w:pPr>
      <w:bidi/>
      <w:jc w:val="center"/>
      <w:rPr>
        <w:rFonts w:ascii="Arial" w:hAnsi="Arial" w:cs="Arial"/>
        <w:b/>
        <w:bCs/>
        <w:szCs w:val="24"/>
        <w:rtl/>
      </w:rPr>
    </w:pPr>
    <w:r>
      <w:rPr>
        <w:rFonts w:ascii="Arial" w:hAnsi="Arial" w:cs="Arial"/>
        <w:b/>
        <w:bCs/>
        <w:rtl/>
      </w:rPr>
      <w:t xml:space="preserve"> ( * הרשות לשמירת הטבע והגנים הלאומיים )</w:t>
    </w:r>
  </w:p>
  <w:p w14:paraId="1FEBB6C6" w14:textId="77777777" w:rsidR="008313CA" w:rsidRDefault="00000000" w:rsidP="001934D5">
    <w:pPr>
      <w:bidi/>
      <w:jc w:val="center"/>
      <w:rPr>
        <w:rFonts w:ascii="Arial" w:hAnsi="Arial" w:cs="Arial"/>
        <w:b/>
        <w:bCs/>
        <w:szCs w:val="24"/>
        <w:rtl/>
      </w:rPr>
    </w:pPr>
    <w:hyperlink r:id="rId1" w:history="1">
      <w:r w:rsidR="008313CA" w:rsidRPr="001348FF">
        <w:rPr>
          <w:rStyle w:val="Hyperlink"/>
          <w:rFonts w:ascii="Arial" w:hAnsi="Arial" w:cs="Arial"/>
        </w:rPr>
        <w:t>osnat@npa.org.il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65EA4" w14:textId="77777777" w:rsidR="00A94B1A" w:rsidRDefault="00A94B1A">
      <w:r>
        <w:separator/>
      </w:r>
    </w:p>
  </w:footnote>
  <w:footnote w:type="continuationSeparator" w:id="0">
    <w:p w14:paraId="6DEE9FDC" w14:textId="77777777" w:rsidR="00A94B1A" w:rsidRDefault="00A94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85A1F" w14:textId="77777777" w:rsidR="00D308D5" w:rsidRPr="00D308D5" w:rsidRDefault="00D308D5" w:rsidP="00D308D5">
    <w:pPr>
      <w:pStyle w:val="Header"/>
      <w:bidi/>
      <w:jc w:val="center"/>
      <w:rPr>
        <w:rFonts w:cs="David"/>
        <w:b/>
        <w:bCs/>
        <w:color w:val="008000"/>
        <w:sz w:val="32"/>
        <w:szCs w:val="32"/>
        <w:rtl/>
      </w:rPr>
    </w:pPr>
    <w:r w:rsidRPr="00D308D5">
      <w:rPr>
        <w:rFonts w:cs="David" w:hint="cs"/>
        <w:b/>
        <w:bCs/>
        <w:color w:val="008000"/>
        <w:sz w:val="32"/>
        <w:szCs w:val="32"/>
        <w:rtl/>
      </w:rPr>
      <w:t>טופס המוגש לרשות הטבע והגנים</w:t>
    </w:r>
  </w:p>
  <w:p w14:paraId="69062E40" w14:textId="77777777" w:rsidR="00D308D5" w:rsidRPr="00D308D5" w:rsidRDefault="00D308D5" w:rsidP="00D308D5">
    <w:pPr>
      <w:pStyle w:val="Header"/>
      <w:bidi/>
      <w:jc w:val="center"/>
      <w:rPr>
        <w:rFonts w:cs="David"/>
        <w:b/>
        <w:bCs/>
        <w:color w:val="339966"/>
        <w:sz w:val="32"/>
        <w:szCs w:val="32"/>
        <w:rtl/>
      </w:rPr>
    </w:pPr>
    <w:r w:rsidRPr="00D308D5">
      <w:rPr>
        <w:rFonts w:cs="David" w:hint="cs"/>
        <w:b/>
        <w:bCs/>
        <w:color w:val="008000"/>
        <w:sz w:val="32"/>
        <w:szCs w:val="32"/>
        <w:rtl/>
      </w:rPr>
      <w:t>מחלקת היתרים</w:t>
    </w:r>
  </w:p>
  <w:p w14:paraId="2D294908" w14:textId="77777777" w:rsidR="008313CA" w:rsidRPr="00D308D5" w:rsidRDefault="008313CA" w:rsidP="00D308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C1832" w14:textId="77777777" w:rsidR="008313CA" w:rsidRPr="00D308D5" w:rsidRDefault="00D308D5" w:rsidP="00D308D5">
    <w:pPr>
      <w:pStyle w:val="Header"/>
      <w:bidi/>
      <w:jc w:val="center"/>
      <w:rPr>
        <w:rFonts w:cs="David"/>
        <w:b/>
        <w:bCs/>
        <w:color w:val="008000"/>
        <w:sz w:val="32"/>
        <w:szCs w:val="32"/>
        <w:rtl/>
      </w:rPr>
    </w:pPr>
    <w:r w:rsidRPr="00D308D5">
      <w:rPr>
        <w:rFonts w:cs="David" w:hint="cs"/>
        <w:b/>
        <w:bCs/>
        <w:color w:val="008000"/>
        <w:sz w:val="32"/>
        <w:szCs w:val="32"/>
        <w:rtl/>
      </w:rPr>
      <w:t>טופס המוגש לרשות הטבע והגנים</w:t>
    </w:r>
  </w:p>
  <w:p w14:paraId="68591FBC" w14:textId="77777777" w:rsidR="00D308D5" w:rsidRPr="00D308D5" w:rsidRDefault="00D308D5" w:rsidP="00D308D5">
    <w:pPr>
      <w:pStyle w:val="Header"/>
      <w:bidi/>
      <w:jc w:val="center"/>
      <w:rPr>
        <w:rFonts w:cs="David"/>
        <w:b/>
        <w:bCs/>
        <w:color w:val="339966"/>
        <w:sz w:val="32"/>
        <w:szCs w:val="32"/>
        <w:rtl/>
      </w:rPr>
    </w:pPr>
    <w:r w:rsidRPr="00D308D5">
      <w:rPr>
        <w:rFonts w:cs="David" w:hint="cs"/>
        <w:b/>
        <w:bCs/>
        <w:color w:val="008000"/>
        <w:sz w:val="32"/>
        <w:szCs w:val="32"/>
        <w:rtl/>
      </w:rPr>
      <w:t>מחלקת היתרים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681F"/>
    <w:multiLevelType w:val="singleLevel"/>
    <w:tmpl w:val="8390A9F8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</w:abstractNum>
  <w:abstractNum w:abstractNumId="1" w15:restartNumberingAfterBreak="0">
    <w:nsid w:val="053B6517"/>
    <w:multiLevelType w:val="singleLevel"/>
    <w:tmpl w:val="086A362E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</w:abstractNum>
  <w:abstractNum w:abstractNumId="2" w15:restartNumberingAfterBreak="0">
    <w:nsid w:val="059A0354"/>
    <w:multiLevelType w:val="singleLevel"/>
    <w:tmpl w:val="040D0019"/>
    <w:lvl w:ilvl="0">
      <w:start w:val="1"/>
      <w:numFmt w:val="cardinalText"/>
      <w:lvlText w:val="(%1)"/>
      <w:lvlJc w:val="center"/>
      <w:pPr>
        <w:tabs>
          <w:tab w:val="num" w:pos="648"/>
        </w:tabs>
        <w:ind w:left="360" w:right="360" w:hanging="72"/>
      </w:pPr>
    </w:lvl>
  </w:abstractNum>
  <w:abstractNum w:abstractNumId="3" w15:restartNumberingAfterBreak="0">
    <w:nsid w:val="0A8C5991"/>
    <w:multiLevelType w:val="multilevel"/>
    <w:tmpl w:val="3DD8FDAA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432"/>
      </w:p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right="1224" w:hanging="504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right="1728" w:hanging="648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4" w15:restartNumberingAfterBreak="0">
    <w:nsid w:val="0D9D7550"/>
    <w:multiLevelType w:val="singleLevel"/>
    <w:tmpl w:val="8DBAB5FE"/>
    <w:lvl w:ilvl="0"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24"/>
      </w:rPr>
    </w:lvl>
  </w:abstractNum>
  <w:abstractNum w:abstractNumId="5" w15:restartNumberingAfterBreak="0">
    <w:nsid w:val="0FF01CCC"/>
    <w:multiLevelType w:val="singleLevel"/>
    <w:tmpl w:val="086A362E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</w:abstractNum>
  <w:abstractNum w:abstractNumId="6" w15:restartNumberingAfterBreak="0">
    <w:nsid w:val="12963DF7"/>
    <w:multiLevelType w:val="singleLevel"/>
    <w:tmpl w:val="DC9AC24C"/>
    <w:lvl w:ilvl="0">
      <w:start w:val="4"/>
      <w:numFmt w:val="chosung"/>
      <w:lvlText w:val=""/>
      <w:lvlJc w:val="left"/>
      <w:pPr>
        <w:tabs>
          <w:tab w:val="num" w:pos="353"/>
        </w:tabs>
        <w:ind w:left="353" w:right="353" w:hanging="360"/>
      </w:pPr>
      <w:rPr>
        <w:rFonts w:ascii="Symbol" w:hAnsi="Symbol" w:hint="default"/>
        <w:sz w:val="24"/>
      </w:rPr>
    </w:lvl>
  </w:abstractNum>
  <w:abstractNum w:abstractNumId="7" w15:restartNumberingAfterBreak="0">
    <w:nsid w:val="12E338A9"/>
    <w:multiLevelType w:val="singleLevel"/>
    <w:tmpl w:val="C3623F5C"/>
    <w:lvl w:ilvl="0">
      <w:start w:val="1"/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24"/>
      </w:rPr>
    </w:lvl>
  </w:abstractNum>
  <w:abstractNum w:abstractNumId="8" w15:restartNumberingAfterBreak="0">
    <w:nsid w:val="13234AFC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9" w15:restartNumberingAfterBreak="0">
    <w:nsid w:val="13C63449"/>
    <w:multiLevelType w:val="hybridMultilevel"/>
    <w:tmpl w:val="6BF86804"/>
    <w:lvl w:ilvl="0" w:tplc="FE42C4E8">
      <w:start w:val="4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0" w15:restartNumberingAfterBreak="0">
    <w:nsid w:val="17B23C5F"/>
    <w:multiLevelType w:val="hybridMultilevel"/>
    <w:tmpl w:val="A2B696AE"/>
    <w:lvl w:ilvl="0" w:tplc="9E023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77AC5"/>
    <w:multiLevelType w:val="multilevel"/>
    <w:tmpl w:val="618C9072"/>
    <w:lvl w:ilvl="0">
      <w:start w:val="1"/>
      <w:numFmt w:val="decimal"/>
      <w:pStyle w:val="1"/>
      <w:lvlText w:val="%1."/>
      <w:lvlJc w:val="right"/>
      <w:pPr>
        <w:tabs>
          <w:tab w:val="num" w:pos="360"/>
        </w:tabs>
        <w:ind w:left="360" w:right="360" w:hanging="72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432"/>
      </w:p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right="1224" w:hanging="504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right="1728" w:hanging="648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12" w15:restartNumberingAfterBreak="0">
    <w:nsid w:val="1A2F3A1B"/>
    <w:multiLevelType w:val="hybridMultilevel"/>
    <w:tmpl w:val="C6AC6446"/>
    <w:lvl w:ilvl="0" w:tplc="AFACE9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795D24"/>
    <w:multiLevelType w:val="hybridMultilevel"/>
    <w:tmpl w:val="1284A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D50FEF"/>
    <w:multiLevelType w:val="singleLevel"/>
    <w:tmpl w:val="BDE2202A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</w:abstractNum>
  <w:abstractNum w:abstractNumId="15" w15:restartNumberingAfterBreak="0">
    <w:nsid w:val="23B9281E"/>
    <w:multiLevelType w:val="singleLevel"/>
    <w:tmpl w:val="8124A4CE"/>
    <w:lvl w:ilvl="0">
      <w:start w:val="1"/>
      <w:numFmt w:val="none"/>
      <w:lvlText w:val="1."/>
      <w:lvlJc w:val="right"/>
      <w:pPr>
        <w:tabs>
          <w:tab w:val="num" w:pos="360"/>
        </w:tabs>
        <w:ind w:left="360" w:right="360" w:hanging="72"/>
      </w:pPr>
    </w:lvl>
  </w:abstractNum>
  <w:abstractNum w:abstractNumId="16" w15:restartNumberingAfterBreak="0">
    <w:nsid w:val="27941C2F"/>
    <w:multiLevelType w:val="singleLevel"/>
    <w:tmpl w:val="6270C6B6"/>
    <w:lvl w:ilvl="0">
      <w:start w:val="1"/>
      <w:numFmt w:val="decimal"/>
      <w:lvlText w:val="%1)"/>
      <w:lvlJc w:val="right"/>
      <w:pPr>
        <w:tabs>
          <w:tab w:val="num" w:pos="360"/>
        </w:tabs>
        <w:ind w:left="360" w:right="360" w:hanging="72"/>
      </w:pPr>
    </w:lvl>
  </w:abstractNum>
  <w:abstractNum w:abstractNumId="17" w15:restartNumberingAfterBreak="0">
    <w:nsid w:val="2AF93E39"/>
    <w:multiLevelType w:val="multilevel"/>
    <w:tmpl w:val="850ED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DA062A"/>
    <w:multiLevelType w:val="multilevel"/>
    <w:tmpl w:val="C57E23FE"/>
    <w:lvl w:ilvl="0">
      <w:start w:val="3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030B0F"/>
    <w:multiLevelType w:val="hybridMultilevel"/>
    <w:tmpl w:val="491037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FACE9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E0417C"/>
    <w:multiLevelType w:val="multilevel"/>
    <w:tmpl w:val="C01CAE0A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432"/>
      </w:p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right="1224" w:hanging="504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right="1728" w:hanging="648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21" w15:restartNumberingAfterBreak="0">
    <w:nsid w:val="34E164AA"/>
    <w:multiLevelType w:val="singleLevel"/>
    <w:tmpl w:val="21AADF88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</w:abstractNum>
  <w:abstractNum w:abstractNumId="22" w15:restartNumberingAfterBreak="0">
    <w:nsid w:val="37E629F9"/>
    <w:multiLevelType w:val="hybridMultilevel"/>
    <w:tmpl w:val="4AE6B95A"/>
    <w:lvl w:ilvl="0" w:tplc="4634A740">
      <w:start w:val="1"/>
      <w:numFmt w:val="decimal"/>
      <w:lvlText w:val="%1."/>
      <w:lvlJc w:val="left"/>
      <w:pPr>
        <w:tabs>
          <w:tab w:val="num" w:pos="360"/>
        </w:tabs>
        <w:ind w:left="360" w:hanging="504"/>
      </w:pPr>
      <w:rPr>
        <w:rFonts w:hint="default"/>
      </w:rPr>
    </w:lvl>
    <w:lvl w:ilvl="1" w:tplc="64CED384">
      <w:start w:val="1"/>
      <w:numFmt w:val="hebrew1"/>
      <w:lvlText w:val="%2."/>
      <w:lvlJc w:val="left"/>
      <w:pPr>
        <w:tabs>
          <w:tab w:val="num" w:pos="907"/>
        </w:tabs>
        <w:ind w:left="907" w:right="907" w:hanging="510"/>
      </w:pPr>
      <w:rPr>
        <w:rFonts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23" w15:restartNumberingAfterBreak="0">
    <w:nsid w:val="39053CAE"/>
    <w:multiLevelType w:val="hybridMultilevel"/>
    <w:tmpl w:val="C57E23FE"/>
    <w:lvl w:ilvl="0" w:tplc="91423634">
      <w:start w:val="3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F23EC3"/>
    <w:multiLevelType w:val="singleLevel"/>
    <w:tmpl w:val="98AEEE2A"/>
    <w:lvl w:ilvl="0">
      <w:start w:val="1"/>
      <w:numFmt w:val="ganada"/>
      <w:lvlText w:val="(%1)"/>
      <w:lvlJc w:val="center"/>
      <w:pPr>
        <w:tabs>
          <w:tab w:val="num" w:pos="648"/>
        </w:tabs>
        <w:ind w:left="360" w:right="360" w:hanging="72"/>
      </w:pPr>
    </w:lvl>
  </w:abstractNum>
  <w:abstractNum w:abstractNumId="25" w15:restartNumberingAfterBreak="0">
    <w:nsid w:val="3E0C11AD"/>
    <w:multiLevelType w:val="multilevel"/>
    <w:tmpl w:val="850ED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7059C5"/>
    <w:multiLevelType w:val="hybridMultilevel"/>
    <w:tmpl w:val="305246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6031185"/>
    <w:multiLevelType w:val="singleLevel"/>
    <w:tmpl w:val="3CAAC72C"/>
    <w:lvl w:ilvl="0">
      <w:start w:val="1"/>
      <w:numFmt w:val="decimal"/>
      <w:lvlText w:val="%1."/>
      <w:lvlJc w:val="right"/>
      <w:pPr>
        <w:tabs>
          <w:tab w:val="num" w:pos="360"/>
        </w:tabs>
        <w:ind w:left="360" w:right="360" w:hanging="72"/>
      </w:pPr>
    </w:lvl>
  </w:abstractNum>
  <w:abstractNum w:abstractNumId="28" w15:restartNumberingAfterBreak="0">
    <w:nsid w:val="50FE7939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29" w15:restartNumberingAfterBreak="0">
    <w:nsid w:val="596118B5"/>
    <w:multiLevelType w:val="singleLevel"/>
    <w:tmpl w:val="040D0019"/>
    <w:lvl w:ilvl="0">
      <w:start w:val="1"/>
      <w:numFmt w:val="cardinalText"/>
      <w:lvlText w:val="(%1)"/>
      <w:lvlJc w:val="center"/>
      <w:pPr>
        <w:tabs>
          <w:tab w:val="num" w:pos="648"/>
        </w:tabs>
        <w:ind w:left="360" w:right="360" w:hanging="72"/>
      </w:pPr>
    </w:lvl>
  </w:abstractNum>
  <w:abstractNum w:abstractNumId="30" w15:restartNumberingAfterBreak="0">
    <w:nsid w:val="5AA77547"/>
    <w:multiLevelType w:val="singleLevel"/>
    <w:tmpl w:val="04090011"/>
    <w:lvl w:ilvl="0">
      <w:start w:val="1"/>
      <w:numFmt w:val="decimal"/>
      <w:lvlText w:val="%1)"/>
      <w:lvlJc w:val="center"/>
      <w:pPr>
        <w:tabs>
          <w:tab w:val="num" w:pos="648"/>
        </w:tabs>
        <w:ind w:left="360" w:right="360" w:hanging="72"/>
      </w:pPr>
    </w:lvl>
  </w:abstractNum>
  <w:abstractNum w:abstractNumId="31" w15:restartNumberingAfterBreak="0">
    <w:nsid w:val="62326632"/>
    <w:multiLevelType w:val="singleLevel"/>
    <w:tmpl w:val="6270C6B6"/>
    <w:lvl w:ilvl="0">
      <w:start w:val="1"/>
      <w:numFmt w:val="decimal"/>
      <w:lvlText w:val="%1)"/>
      <w:lvlJc w:val="right"/>
      <w:pPr>
        <w:tabs>
          <w:tab w:val="num" w:pos="360"/>
        </w:tabs>
        <w:ind w:left="360" w:right="360" w:hanging="72"/>
      </w:pPr>
    </w:lvl>
  </w:abstractNum>
  <w:abstractNum w:abstractNumId="32" w15:restartNumberingAfterBreak="0">
    <w:nsid w:val="65DE4628"/>
    <w:multiLevelType w:val="singleLevel"/>
    <w:tmpl w:val="6270C6B6"/>
    <w:lvl w:ilvl="0">
      <w:start w:val="1"/>
      <w:numFmt w:val="decimal"/>
      <w:lvlText w:val="%1)"/>
      <w:lvlJc w:val="right"/>
      <w:pPr>
        <w:tabs>
          <w:tab w:val="num" w:pos="360"/>
        </w:tabs>
        <w:ind w:left="360" w:right="360" w:hanging="72"/>
      </w:pPr>
    </w:lvl>
  </w:abstractNum>
  <w:abstractNum w:abstractNumId="33" w15:restartNumberingAfterBreak="0">
    <w:nsid w:val="65ED026B"/>
    <w:multiLevelType w:val="multilevel"/>
    <w:tmpl w:val="D69CB31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907"/>
        </w:tabs>
        <w:ind w:left="907" w:right="907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34" w15:restartNumberingAfterBreak="0">
    <w:nsid w:val="6A2D7C88"/>
    <w:multiLevelType w:val="singleLevel"/>
    <w:tmpl w:val="B4C8D11A"/>
    <w:lvl w:ilvl="0">
      <w:start w:val="1"/>
      <w:numFmt w:val="decimal"/>
      <w:lvlText w:val="%1."/>
      <w:lvlJc w:val="center"/>
      <w:pPr>
        <w:tabs>
          <w:tab w:val="num" w:pos="644"/>
        </w:tabs>
        <w:ind w:left="397" w:right="397" w:hanging="113"/>
      </w:pPr>
    </w:lvl>
  </w:abstractNum>
  <w:abstractNum w:abstractNumId="35" w15:restartNumberingAfterBreak="0">
    <w:nsid w:val="6C37485A"/>
    <w:multiLevelType w:val="multilevel"/>
    <w:tmpl w:val="EE8AB940"/>
    <w:lvl w:ilvl="0">
      <w:start w:val="1"/>
      <w:numFmt w:val="decimal"/>
      <w:pStyle w:val="10"/>
      <w:lvlText w:val="%1."/>
      <w:lvlJc w:val="right"/>
      <w:pPr>
        <w:tabs>
          <w:tab w:val="num" w:pos="360"/>
        </w:tabs>
        <w:ind w:left="360" w:right="360" w:hanging="72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432"/>
      </w:p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right="1224" w:hanging="504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right="1728" w:hanging="648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36" w15:restartNumberingAfterBreak="0">
    <w:nsid w:val="6F090DDC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37" w15:restartNumberingAfterBreak="0">
    <w:nsid w:val="6F7A57D5"/>
    <w:multiLevelType w:val="hybridMultilevel"/>
    <w:tmpl w:val="984E56D0"/>
    <w:lvl w:ilvl="0" w:tplc="25405568">
      <w:start w:val="1"/>
      <w:numFmt w:val="decimal"/>
      <w:lvlText w:val="%1."/>
      <w:lvlJc w:val="right"/>
      <w:pPr>
        <w:tabs>
          <w:tab w:val="num" w:pos="360"/>
        </w:tabs>
        <w:ind w:left="360" w:right="360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5816DE02">
      <w:start w:val="1"/>
      <w:numFmt w:val="hebrew1"/>
      <w:lvlText w:val="%3."/>
      <w:lvlJc w:val="right"/>
      <w:pPr>
        <w:tabs>
          <w:tab w:val="num" w:pos="720"/>
        </w:tabs>
        <w:ind w:left="720" w:right="720" w:hanging="180"/>
      </w:pPr>
      <w:rPr>
        <w:rFonts w:hint="default"/>
      </w:rPr>
    </w:lvl>
    <w:lvl w:ilvl="3" w:tplc="5B682608">
      <w:start w:val="1"/>
      <w:numFmt w:val="decimal"/>
      <w:lvlText w:val="%4."/>
      <w:lvlJc w:val="left"/>
      <w:pPr>
        <w:tabs>
          <w:tab w:val="num" w:pos="1154"/>
        </w:tabs>
        <w:ind w:left="1134" w:right="1134" w:hanging="340"/>
      </w:pPr>
      <w:rPr>
        <w:rFonts w:hint="default"/>
      </w:rPr>
    </w:lvl>
    <w:lvl w:ilvl="4" w:tplc="040D0019" w:tentative="1">
      <w:start w:val="1"/>
      <w:numFmt w:val="lowerLetter"/>
      <w:lvlText w:val="%5."/>
      <w:lvlJc w:val="left"/>
      <w:pPr>
        <w:tabs>
          <w:tab w:val="num" w:pos="2160"/>
        </w:tabs>
        <w:ind w:left="2160" w:right="21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2880"/>
        </w:tabs>
        <w:ind w:left="2880" w:right="28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3600"/>
        </w:tabs>
        <w:ind w:left="3600" w:right="36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4320"/>
        </w:tabs>
        <w:ind w:left="4320" w:right="43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5040"/>
        </w:tabs>
        <w:ind w:left="5040" w:right="5040" w:hanging="180"/>
      </w:pPr>
    </w:lvl>
  </w:abstractNum>
  <w:abstractNum w:abstractNumId="38" w15:restartNumberingAfterBreak="0">
    <w:nsid w:val="71284CB0"/>
    <w:multiLevelType w:val="singleLevel"/>
    <w:tmpl w:val="6270C6B6"/>
    <w:lvl w:ilvl="0">
      <w:start w:val="1"/>
      <w:numFmt w:val="decimal"/>
      <w:lvlText w:val="%1)"/>
      <w:lvlJc w:val="right"/>
      <w:pPr>
        <w:tabs>
          <w:tab w:val="num" w:pos="360"/>
        </w:tabs>
        <w:ind w:left="360" w:right="360" w:hanging="72"/>
      </w:pPr>
    </w:lvl>
  </w:abstractNum>
  <w:abstractNum w:abstractNumId="39" w15:restartNumberingAfterBreak="0">
    <w:nsid w:val="71690C2D"/>
    <w:multiLevelType w:val="singleLevel"/>
    <w:tmpl w:val="98AEEE2A"/>
    <w:lvl w:ilvl="0">
      <w:start w:val="1"/>
      <w:numFmt w:val="ganada"/>
      <w:lvlText w:val="(%1)"/>
      <w:lvlJc w:val="center"/>
      <w:pPr>
        <w:tabs>
          <w:tab w:val="num" w:pos="648"/>
        </w:tabs>
        <w:ind w:left="360" w:right="360" w:hanging="72"/>
      </w:pPr>
    </w:lvl>
  </w:abstractNum>
  <w:abstractNum w:abstractNumId="40" w15:restartNumberingAfterBreak="0">
    <w:nsid w:val="717557CD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41" w15:restartNumberingAfterBreak="0">
    <w:nsid w:val="7529007F"/>
    <w:multiLevelType w:val="multilevel"/>
    <w:tmpl w:val="DDE6445E"/>
    <w:lvl w:ilvl="0">
      <w:start w:val="1"/>
      <w:numFmt w:val="decimal"/>
      <w:lvlText w:val="%1."/>
      <w:lvlJc w:val="left"/>
      <w:pPr>
        <w:tabs>
          <w:tab w:val="num" w:pos="360"/>
        </w:tabs>
        <w:ind w:left="288" w:hanging="108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907"/>
        </w:tabs>
        <w:ind w:left="907" w:right="907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42" w15:restartNumberingAfterBreak="0">
    <w:nsid w:val="774E4C05"/>
    <w:multiLevelType w:val="multilevel"/>
    <w:tmpl w:val="C6AC6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751C64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num w:numId="1" w16cid:durableId="502668255">
    <w:abstractNumId w:val="43"/>
  </w:num>
  <w:num w:numId="2" w16cid:durableId="2040429785">
    <w:abstractNumId w:val="36"/>
  </w:num>
  <w:num w:numId="3" w16cid:durableId="1473869945">
    <w:abstractNumId w:val="28"/>
  </w:num>
  <w:num w:numId="4" w16cid:durableId="414472169">
    <w:abstractNumId w:val="29"/>
  </w:num>
  <w:num w:numId="5" w16cid:durableId="1014186783">
    <w:abstractNumId w:val="2"/>
  </w:num>
  <w:num w:numId="6" w16cid:durableId="769661519">
    <w:abstractNumId w:val="24"/>
  </w:num>
  <w:num w:numId="7" w16cid:durableId="2123498662">
    <w:abstractNumId w:val="39"/>
  </w:num>
  <w:num w:numId="8" w16cid:durableId="1906452852">
    <w:abstractNumId w:val="30"/>
  </w:num>
  <w:num w:numId="9" w16cid:durableId="1951931929">
    <w:abstractNumId w:val="38"/>
  </w:num>
  <w:num w:numId="10" w16cid:durableId="1265461892">
    <w:abstractNumId w:val="32"/>
  </w:num>
  <w:num w:numId="11" w16cid:durableId="262613649">
    <w:abstractNumId w:val="16"/>
  </w:num>
  <w:num w:numId="12" w16cid:durableId="1017774286">
    <w:abstractNumId w:val="31"/>
  </w:num>
  <w:num w:numId="13" w16cid:durableId="323170698">
    <w:abstractNumId w:val="0"/>
  </w:num>
  <w:num w:numId="14" w16cid:durableId="1096680171">
    <w:abstractNumId w:val="27"/>
  </w:num>
  <w:num w:numId="15" w16cid:durableId="642931997">
    <w:abstractNumId w:val="14"/>
  </w:num>
  <w:num w:numId="16" w16cid:durableId="1973291349">
    <w:abstractNumId w:val="5"/>
  </w:num>
  <w:num w:numId="17" w16cid:durableId="940407919">
    <w:abstractNumId w:val="1"/>
  </w:num>
  <w:num w:numId="18" w16cid:durableId="1879581774">
    <w:abstractNumId w:val="21"/>
  </w:num>
  <w:num w:numId="19" w16cid:durableId="217477096">
    <w:abstractNumId w:val="15"/>
  </w:num>
  <w:num w:numId="20" w16cid:durableId="1448507218">
    <w:abstractNumId w:val="3"/>
  </w:num>
  <w:num w:numId="21" w16cid:durableId="1151025338">
    <w:abstractNumId w:val="35"/>
  </w:num>
  <w:num w:numId="22" w16cid:durableId="1420784334">
    <w:abstractNumId w:val="8"/>
  </w:num>
  <w:num w:numId="23" w16cid:durableId="634651133">
    <w:abstractNumId w:val="20"/>
  </w:num>
  <w:num w:numId="24" w16cid:durableId="2132438469">
    <w:abstractNumId w:val="11"/>
  </w:num>
  <w:num w:numId="25" w16cid:durableId="1591550111">
    <w:abstractNumId w:val="40"/>
  </w:num>
  <w:num w:numId="26" w16cid:durableId="448359750">
    <w:abstractNumId w:val="4"/>
  </w:num>
  <w:num w:numId="27" w16cid:durableId="1745683076">
    <w:abstractNumId w:val="7"/>
  </w:num>
  <w:num w:numId="28" w16cid:durableId="692726396">
    <w:abstractNumId w:val="22"/>
  </w:num>
  <w:num w:numId="29" w16cid:durableId="476535457">
    <w:abstractNumId w:val="9"/>
  </w:num>
  <w:num w:numId="30" w16cid:durableId="627668394">
    <w:abstractNumId w:val="33"/>
  </w:num>
  <w:num w:numId="31" w16cid:durableId="1270773888">
    <w:abstractNumId w:val="41"/>
  </w:num>
  <w:num w:numId="32" w16cid:durableId="526454869">
    <w:abstractNumId w:val="37"/>
  </w:num>
  <w:num w:numId="33" w16cid:durableId="887448395">
    <w:abstractNumId w:val="23"/>
  </w:num>
  <w:num w:numId="34" w16cid:durableId="20909275">
    <w:abstractNumId w:val="19"/>
  </w:num>
  <w:num w:numId="35" w16cid:durableId="1584798263">
    <w:abstractNumId w:val="34"/>
  </w:num>
  <w:num w:numId="36" w16cid:durableId="2006515901">
    <w:abstractNumId w:val="25"/>
  </w:num>
  <w:num w:numId="37" w16cid:durableId="245381642">
    <w:abstractNumId w:val="17"/>
  </w:num>
  <w:num w:numId="38" w16cid:durableId="1526750056">
    <w:abstractNumId w:val="18"/>
  </w:num>
  <w:num w:numId="39" w16cid:durableId="1603999236">
    <w:abstractNumId w:val="12"/>
  </w:num>
  <w:num w:numId="40" w16cid:durableId="1550678296">
    <w:abstractNumId w:val="26"/>
  </w:num>
  <w:num w:numId="41" w16cid:durableId="1457092960">
    <w:abstractNumId w:val="13"/>
  </w:num>
  <w:num w:numId="42" w16cid:durableId="768741164">
    <w:abstractNumId w:val="42"/>
  </w:num>
  <w:num w:numId="43" w16cid:durableId="856819573">
    <w:abstractNumId w:val="10"/>
  </w:num>
  <w:num w:numId="44" w16cid:durableId="9759889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CC"/>
    <w:rsid w:val="00006CB2"/>
    <w:rsid w:val="000412E3"/>
    <w:rsid w:val="000A20AA"/>
    <w:rsid w:val="000F10BC"/>
    <w:rsid w:val="00141183"/>
    <w:rsid w:val="001934D5"/>
    <w:rsid w:val="00197EF9"/>
    <w:rsid w:val="002C5A4C"/>
    <w:rsid w:val="00313389"/>
    <w:rsid w:val="00355143"/>
    <w:rsid w:val="00371AF7"/>
    <w:rsid w:val="00393DFF"/>
    <w:rsid w:val="003D2C0F"/>
    <w:rsid w:val="003E7443"/>
    <w:rsid w:val="00420584"/>
    <w:rsid w:val="0057409F"/>
    <w:rsid w:val="00575A7A"/>
    <w:rsid w:val="00596A9E"/>
    <w:rsid w:val="005C5E30"/>
    <w:rsid w:val="00604169"/>
    <w:rsid w:val="00604A8F"/>
    <w:rsid w:val="006070CF"/>
    <w:rsid w:val="0063309B"/>
    <w:rsid w:val="006A6F2B"/>
    <w:rsid w:val="006E48E1"/>
    <w:rsid w:val="006F38CA"/>
    <w:rsid w:val="007C710F"/>
    <w:rsid w:val="008313CA"/>
    <w:rsid w:val="00875184"/>
    <w:rsid w:val="008E3CFE"/>
    <w:rsid w:val="00905B05"/>
    <w:rsid w:val="00977293"/>
    <w:rsid w:val="009A1991"/>
    <w:rsid w:val="009A2BA9"/>
    <w:rsid w:val="009B33B3"/>
    <w:rsid w:val="00A14C49"/>
    <w:rsid w:val="00A76B92"/>
    <w:rsid w:val="00A84F4F"/>
    <w:rsid w:val="00A94B1A"/>
    <w:rsid w:val="00AB68CC"/>
    <w:rsid w:val="00B708D3"/>
    <w:rsid w:val="00B74EE8"/>
    <w:rsid w:val="00B974D1"/>
    <w:rsid w:val="00C505BB"/>
    <w:rsid w:val="00D308D5"/>
    <w:rsid w:val="00D46FCC"/>
    <w:rsid w:val="00D72258"/>
    <w:rsid w:val="00D735A0"/>
    <w:rsid w:val="00D93439"/>
    <w:rsid w:val="00DB1CCF"/>
    <w:rsid w:val="00DE5712"/>
    <w:rsid w:val="00E5309F"/>
    <w:rsid w:val="00E76006"/>
    <w:rsid w:val="00E766E4"/>
    <w:rsid w:val="00E8215D"/>
    <w:rsid w:val="00E82D72"/>
    <w:rsid w:val="00EB07B2"/>
    <w:rsid w:val="00EC1DEC"/>
    <w:rsid w:val="00EF6226"/>
    <w:rsid w:val="00F00C58"/>
    <w:rsid w:val="00F7597E"/>
    <w:rsid w:val="00FA1F56"/>
    <w:rsid w:val="00FF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E1386B"/>
  <w15:chartTrackingRefBased/>
  <w15:docId w15:val="{7A169875-DAAF-4881-A337-3F3AE8D9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he-IL"/>
    </w:rPr>
  </w:style>
  <w:style w:type="paragraph" w:styleId="Heading1">
    <w:name w:val="heading 1"/>
    <w:basedOn w:val="Normal"/>
    <w:next w:val="Normal"/>
    <w:qFormat/>
    <w:pPr>
      <w:keepNext/>
      <w:bidi/>
      <w:jc w:val="both"/>
      <w:outlineLvl w:val="0"/>
    </w:pPr>
    <w:rPr>
      <w:rFonts w:cs="David"/>
      <w:szCs w:val="24"/>
    </w:rPr>
  </w:style>
  <w:style w:type="paragraph" w:styleId="Heading2">
    <w:name w:val="heading 2"/>
    <w:basedOn w:val="Normal"/>
    <w:next w:val="Normal"/>
    <w:qFormat/>
    <w:pPr>
      <w:keepNext/>
      <w:bidi/>
      <w:ind w:left="720"/>
      <w:jc w:val="both"/>
      <w:outlineLvl w:val="1"/>
    </w:pPr>
    <w:rPr>
      <w:rFonts w:cs="David"/>
      <w:sz w:val="16"/>
      <w:szCs w:val="24"/>
    </w:rPr>
  </w:style>
  <w:style w:type="paragraph" w:styleId="Heading3">
    <w:name w:val="heading 3"/>
    <w:basedOn w:val="Normal"/>
    <w:next w:val="Normal"/>
    <w:qFormat/>
    <w:pPr>
      <w:keepNext/>
      <w:bidi/>
      <w:jc w:val="both"/>
      <w:outlineLvl w:val="2"/>
    </w:pPr>
    <w:rPr>
      <w:rFonts w:cs="David"/>
      <w:sz w:val="16"/>
      <w:szCs w:val="24"/>
      <w:u w:val="single"/>
    </w:rPr>
  </w:style>
  <w:style w:type="paragraph" w:styleId="Heading4">
    <w:name w:val="heading 4"/>
    <w:basedOn w:val="Normal"/>
    <w:next w:val="Normal"/>
    <w:qFormat/>
    <w:pPr>
      <w:keepNext/>
      <w:bidi/>
      <w:jc w:val="both"/>
      <w:outlineLvl w:val="3"/>
    </w:pPr>
    <w:rPr>
      <w:rFonts w:cs="David"/>
      <w:b/>
      <w:bCs/>
      <w:sz w:val="16"/>
      <w:szCs w:val="24"/>
      <w:u w:val="single"/>
    </w:rPr>
  </w:style>
  <w:style w:type="paragraph" w:styleId="Heading5">
    <w:name w:val="heading 5"/>
    <w:basedOn w:val="Normal"/>
    <w:next w:val="Normal"/>
    <w:qFormat/>
    <w:pPr>
      <w:keepNext/>
      <w:bidi/>
      <w:outlineLvl w:val="4"/>
    </w:pPr>
    <w:rPr>
      <w:rFonts w:cs="David"/>
      <w:b/>
      <w:bCs/>
      <w:sz w:val="28"/>
      <w:szCs w:val="28"/>
      <w:u w:val="single"/>
    </w:rPr>
  </w:style>
  <w:style w:type="paragraph" w:styleId="Heading6">
    <w:name w:val="heading 6"/>
    <w:basedOn w:val="Normal"/>
    <w:next w:val="Normal"/>
    <w:qFormat/>
    <w:pPr>
      <w:keepNext/>
      <w:bidi/>
      <w:jc w:val="both"/>
      <w:outlineLvl w:val="5"/>
    </w:pPr>
    <w:rPr>
      <w:rFonts w:cs="David"/>
      <w:b/>
      <w:bCs/>
      <w:szCs w:val="48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rFonts w:ascii="Arial" w:hAnsi="Arial" w:cs="Arial"/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bidi/>
      <w:jc w:val="both"/>
    </w:pPr>
    <w:rPr>
      <w:rFonts w:cs="David"/>
      <w:sz w:val="16"/>
      <w:szCs w:val="24"/>
    </w:rPr>
  </w:style>
  <w:style w:type="paragraph" w:customStyle="1" w:styleId="10">
    <w:name w:val="תבליט1"/>
    <w:basedOn w:val="Normal"/>
    <w:pPr>
      <w:numPr>
        <w:numId w:val="21"/>
      </w:numPr>
      <w:bidi/>
      <w:jc w:val="both"/>
    </w:pPr>
    <w:rPr>
      <w:rFonts w:cs="David"/>
      <w:sz w:val="16"/>
      <w:szCs w:val="24"/>
    </w:rPr>
  </w:style>
  <w:style w:type="paragraph" w:customStyle="1" w:styleId="1">
    <w:name w:val="תבליט 1"/>
    <w:basedOn w:val="Normal"/>
    <w:pPr>
      <w:numPr>
        <w:numId w:val="24"/>
      </w:numPr>
      <w:bidi/>
      <w:jc w:val="both"/>
    </w:pPr>
    <w:rPr>
      <w:rFonts w:cs="David"/>
      <w:sz w:val="16"/>
      <w:szCs w:val="24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rsid w:val="00604A8F"/>
    <w:pPr>
      <w:bidi/>
      <w:jc w:val="center"/>
    </w:pPr>
    <w:rPr>
      <w:rFonts w:cs="David"/>
      <w:b/>
      <w:bCs/>
      <w:szCs w:val="24"/>
      <w:u w:val="single"/>
    </w:rPr>
  </w:style>
  <w:style w:type="table" w:customStyle="1" w:styleId="a">
    <w:name w:val="טבלת רשת"/>
    <w:basedOn w:val="TableNormal"/>
    <w:rsid w:val="00604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A1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nat@npa.org.i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snat@npa.org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TEMPLATE\ALETTER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7D236226F5241A174A8EFDBB1E3C4" ma:contentTypeVersion="16" ma:contentTypeDescription="Create a new document." ma:contentTypeScope="" ma:versionID="e4623602a9ba973005eb58454ccbc53b">
  <xsd:schema xmlns:xsd="http://www.w3.org/2001/XMLSchema" xmlns:xs="http://www.w3.org/2001/XMLSchema" xmlns:p="http://schemas.microsoft.com/office/2006/metadata/properties" xmlns:ns3="b314b327-c007-4f79-b991-27c7e3d29555" xmlns:ns4="4c949644-2283-4e54-aed5-e05e94a8dfae" targetNamespace="http://schemas.microsoft.com/office/2006/metadata/properties" ma:root="true" ma:fieldsID="8e85a804f5061bafc80423912aa45260" ns3:_="" ns4:_="">
    <xsd:import namespace="b314b327-c007-4f79-b991-27c7e3d29555"/>
    <xsd:import namespace="4c949644-2283-4e54-aed5-e05e94a8dfa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4b327-c007-4f79-b991-27c7e3d2955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49644-2283-4e54-aed5-e05e94a8d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949644-2283-4e54-aed5-e05e94a8dfae" xsi:nil="true"/>
  </documentManagement>
</p:properties>
</file>

<file path=customXml/itemProps1.xml><?xml version="1.0" encoding="utf-8"?>
<ds:datastoreItem xmlns:ds="http://schemas.openxmlformats.org/officeDocument/2006/customXml" ds:itemID="{F8032D5F-4DCE-445D-9FC2-81FA45CB6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14b327-c007-4f79-b991-27c7e3d29555"/>
    <ds:schemaRef ds:uri="4c949644-2283-4e54-aed5-e05e94a8d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2AF352-897C-457E-8C44-27DCDCA680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239B8-B09C-4642-9B42-138A774C41AB}">
  <ds:schemaRefs>
    <ds:schemaRef ds:uri="http://schemas.microsoft.com/office/2006/metadata/properties"/>
    <ds:schemaRef ds:uri="http://schemas.microsoft.com/office/infopath/2007/PartnerControls"/>
    <ds:schemaRef ds:uri="4c949644-2283-4e54-aed5-e05e94a8df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ALETTER.DOT</Template>
  <TotalTime>0</TotalTime>
  <Pages>4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Hebrew NRA Letter Form</vt:lpstr>
    </vt:vector>
  </TitlesOfParts>
  <Company>NRA</Company>
  <LinksUpToDate>false</LinksUpToDate>
  <CharactersWithSpaces>4241</CharactersWithSpaces>
  <SharedDoc>false</SharedDoc>
  <HLinks>
    <vt:vector size="12" baseType="variant">
      <vt:variant>
        <vt:i4>7929882</vt:i4>
      </vt:variant>
      <vt:variant>
        <vt:i4>9</vt:i4>
      </vt:variant>
      <vt:variant>
        <vt:i4>0</vt:i4>
      </vt:variant>
      <vt:variant>
        <vt:i4>5</vt:i4>
      </vt:variant>
      <vt:variant>
        <vt:lpwstr>mailto:osnat@npa.org.il</vt:lpwstr>
      </vt:variant>
      <vt:variant>
        <vt:lpwstr/>
      </vt:variant>
      <vt:variant>
        <vt:i4>7929882</vt:i4>
      </vt:variant>
      <vt:variant>
        <vt:i4>3</vt:i4>
      </vt:variant>
      <vt:variant>
        <vt:i4>0</vt:i4>
      </vt:variant>
      <vt:variant>
        <vt:i4>5</vt:i4>
      </vt:variant>
      <vt:variant>
        <vt:lpwstr>mailto:osnat@npa.org.il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Hebrew NRA Letter Form</dc:title>
  <dc:subject/>
  <dc:creator>MOSHE</dc:creator>
  <cp:keywords/>
  <cp:lastModifiedBy>aviv kraus</cp:lastModifiedBy>
  <cp:revision>2</cp:revision>
  <cp:lastPrinted>2024-02-04T08:17:00Z</cp:lastPrinted>
  <dcterms:created xsi:type="dcterms:W3CDTF">2024-02-04T14:22:00Z</dcterms:created>
  <dcterms:modified xsi:type="dcterms:W3CDTF">2024-02-04T14:22:00Z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0x010100B727D236226F5241A174A8EFDBB1E3C4</vt:lpwstr>
  </property>
</Properties>
</file>